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bookmarkStart w:id="0" w:name="_Hlk215646012"/>
    <w:bookmarkEnd w:id="0"/>
    <w:p w14:paraId="0B96314D" w14:textId="3DF98B44" w:rsidR="001A12D6" w:rsidRDefault="00A7128E" w:rsidP="001A12D6">
      <w:pPr>
        <w:pStyle w:val="NormalWeb"/>
      </w:pPr>
      <w:r>
        <w:rPr>
          <w:rFonts w:ascii="New Atten ExtraBold" w:hAnsi="New Atten ExtraBold"/>
          <w:b/>
          <w:bCs/>
          <w:noProof/>
          <w:color w:val="FFFFFF" w:themeColor="background1"/>
          <w:sz w:val="100"/>
          <w:szCs w:val="100"/>
        </w:rPr>
        <mc:AlternateContent>
          <mc:Choice Requires="wpg">
            <w:drawing>
              <wp:anchor distT="0" distB="0" distL="114300" distR="114300" simplePos="0" relativeHeight="251658241" behindDoc="1" locked="0" layoutInCell="1" allowOverlap="1" wp14:anchorId="3D9616B9" wp14:editId="78EAFB42">
                <wp:simplePos x="0" y="0"/>
                <wp:positionH relativeFrom="column">
                  <wp:posOffset>-922020</wp:posOffset>
                </wp:positionH>
                <wp:positionV relativeFrom="paragraph">
                  <wp:posOffset>-929640</wp:posOffset>
                </wp:positionV>
                <wp:extent cx="7642225" cy="10807065"/>
                <wp:effectExtent l="0" t="0" r="0" b="0"/>
                <wp:wrapNone/>
                <wp:docPr id="1693201297" name="Group 2"/>
                <wp:cNvGraphicFramePr/>
                <a:graphic xmlns:a="http://schemas.openxmlformats.org/drawingml/2006/main">
                  <a:graphicData uri="http://schemas.microsoft.com/office/word/2010/wordprocessingGroup">
                    <wpg:wgp>
                      <wpg:cNvGrpSpPr/>
                      <wpg:grpSpPr>
                        <a:xfrm>
                          <a:off x="0" y="0"/>
                          <a:ext cx="7642225" cy="10807065"/>
                          <a:chOff x="-9553" y="-365760"/>
                          <a:chExt cx="7642225" cy="10807065"/>
                        </a:xfrm>
                      </wpg:grpSpPr>
                      <pic:pic xmlns:pic="http://schemas.openxmlformats.org/drawingml/2006/picture">
                        <pic:nvPicPr>
                          <pic:cNvPr id="1897194461" name="Picture 5" descr="A black screen with a black backgroun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9553" y="-365760"/>
                            <a:ext cx="7642225" cy="10807065"/>
                          </a:xfrm>
                          <a:prstGeom prst="rect">
                            <a:avLst/>
                          </a:prstGeom>
                        </pic:spPr>
                      </pic:pic>
                      <pic:pic xmlns:pic="http://schemas.openxmlformats.org/drawingml/2006/picture">
                        <pic:nvPicPr>
                          <pic:cNvPr id="1248601689"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6167" y="9812627"/>
                            <a:ext cx="2592705" cy="466725"/>
                          </a:xfrm>
                          <a:prstGeom prst="rect">
                            <a:avLst/>
                          </a:prstGeom>
                        </pic:spPr>
                      </pic:pic>
                    </wpg:wgp>
                  </a:graphicData>
                </a:graphic>
                <wp14:sizeRelH relativeFrom="margin">
                  <wp14:pctWidth>0</wp14:pctWidth>
                </wp14:sizeRelH>
              </wp:anchor>
            </w:drawing>
          </mc:Choice>
          <mc:Fallback>
            <w:pict>
              <v:group w14:anchorId="3FDD7C86" id="Group 2" o:spid="_x0000_s1026" style="position:absolute;margin-left:-72.6pt;margin-top:-73.2pt;width:601.75pt;height:850.95pt;z-index:-251658239;mso-width-relative:margin" coordorigin="-95,-3657" coordsize="76422,10807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aQ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JIwAA&#10;AABSZ2h0bG9uZwAABnY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QFBgcICQoLDAwNDg8QERIT&#10;FBQVFhcYGRobHB0eHh8gISIjJCUmJygpKiorLC0uLzAxMjM0NTY3ODk6Ozs8PT4/QEFCQ0RFRkdI&#10;SUpLTE1OT1BRUlNUVVZXWFlaW1xdXl9gYWJjZGVmZ2hpamtsbW5vcHFyc3R1dnd4eXp7fH1+f4CB&#10;goOEhYaHiImKi4yNjo+QkZKTlJWWl5iam5ydnp+goaKjpKWmp6ipqqusra6vsbKztLW2t7i5uru8&#10;vb6/wMHCw8XGx8jJysvMzc7P0NHS09TV19jZ2tvc3d7f4OHi4+Tl5ujp6uvs7e7v8PHy8/T19v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f/i/+JJQ0NfUFJPRklMRQAGCo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10;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A black screen with a black background" style="position:absolute;left:-95;top:-3657;width:76421;height:108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">
                  <v:imagedata r:id="rId13" o:title="A black screen with a black background"/>
                </v:shape>
                <v:shape id="Picture 1" o:spid="_x0000_s1028" type="#_x0000_t75" style="position:absolute;left:361;top:98126;width:2592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">
                  <v:imagedata r:id="rId14" o:title=""/>
                </v:shape>
              </v:group>
            </w:pict>
          </mc:Fallback>
        </mc:AlternateContent>
      </w:r>
    </w:p>
    <w:p w14:paraId="0DD86090" w14:textId="72C81F57" w:rsidR="00CE1879" w:rsidRDefault="00983C60" w:rsidP="005C6885">
      <w:pPr>
        <w:spacing w:line="920" w:lineRule="exact"/>
        <w:contextualSpacing/>
        <w:jc w:val="both"/>
        <w:rPr>
          <w:rFonts w:ascii="New Atten ExtraBold" w:hAnsi="New Atten ExtraBold"/>
          <w:b/>
          <w:bCs/>
          <w:color w:val="FFFFFF" w:themeColor="background1"/>
          <w:sz w:val="100"/>
          <w:szCs w:val="100"/>
        </w:rPr>
      </w:pPr>
      <w:r>
        <w:rPr>
          <w:noProof/>
        </w:rPr>
        <w:drawing>
          <wp:anchor distT="0" distB="0" distL="114300" distR="114300" simplePos="0" relativeHeight="251658242" behindDoc="1" locked="0" layoutInCell="1" allowOverlap="1" wp14:anchorId="6FCC8302" wp14:editId="5CDA15F4">
            <wp:simplePos x="0" y="0"/>
            <wp:positionH relativeFrom="page">
              <wp:posOffset>5705475</wp:posOffset>
            </wp:positionH>
            <wp:positionV relativeFrom="paragraph">
              <wp:posOffset>27940</wp:posOffset>
            </wp:positionV>
            <wp:extent cx="1162050" cy="1162050"/>
            <wp:effectExtent l="0" t="0" r="0" b="0"/>
            <wp:wrapNone/>
            <wp:docPr id="3" name="Picture 3" descr="C:\Users\Romero-05\OneDrive - Romero Catholic Academy Trust\General - HR\Recruitment\1. Advertising\School Packs\Logos\Secondary\All Sa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ero-05\OneDrive - Romero Catholic Academy Trust\General - HR\Recruitment\1. Advertising\School Packs\Logos\Secondary\All Saint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FD36C6" w14:textId="7BC78A82"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4D2B2830" w14:textId="000E0B86"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0BB1A69D" w14:textId="50A6EB30"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39517B19" w14:textId="5F93AEBB"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05EC526A" w14:textId="4E25515C"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5622684D" w14:textId="606CC3A5"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313ADF99" w14:textId="0341D1B2"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3EAB4764" w14:textId="77777777" w:rsidR="00C164AA" w:rsidRDefault="00C164AA" w:rsidP="005C6885">
      <w:pPr>
        <w:spacing w:line="920" w:lineRule="exact"/>
        <w:contextualSpacing/>
        <w:jc w:val="both"/>
        <w:rPr>
          <w:rFonts w:ascii="New Atten ExtraBold" w:hAnsi="New Atten ExtraBold"/>
          <w:b/>
          <w:bCs/>
          <w:color w:val="FFFFFF" w:themeColor="background1"/>
          <w:sz w:val="100"/>
          <w:szCs w:val="100"/>
        </w:rPr>
      </w:pPr>
    </w:p>
    <w:p w14:paraId="44407CE4" w14:textId="49BB8562" w:rsidR="00642966" w:rsidRPr="005A3399" w:rsidRDefault="005F5173" w:rsidP="005C6885">
      <w:pPr>
        <w:spacing w:line="920" w:lineRule="exact"/>
        <w:contextualSpacing/>
        <w:jc w:val="both"/>
        <w:rPr>
          <w:rFonts w:asciiTheme="majorHAnsi" w:hAnsiTheme="majorHAnsi"/>
          <w:b/>
          <w:bCs/>
          <w:color w:val="FFFFFF" w:themeColor="background1"/>
          <w:sz w:val="100"/>
          <w:szCs w:val="100"/>
        </w:rPr>
      </w:pPr>
      <w:r w:rsidRPr="005A3399">
        <w:rPr>
          <w:rFonts w:asciiTheme="majorHAnsi" w:hAnsiTheme="majorHAnsi"/>
          <w:b/>
          <w:bCs/>
          <w:color w:val="FFFFFF" w:themeColor="background1"/>
          <w:sz w:val="100"/>
          <w:szCs w:val="100"/>
        </w:rPr>
        <w:t>RECRUITMENT</w:t>
      </w:r>
      <w:r w:rsidR="00642966" w:rsidRPr="005A3399">
        <w:rPr>
          <w:rFonts w:asciiTheme="majorHAnsi" w:hAnsiTheme="majorHAnsi"/>
          <w:b/>
          <w:bCs/>
          <w:color w:val="FFFFFF" w:themeColor="background1"/>
          <w:sz w:val="100"/>
          <w:szCs w:val="100"/>
        </w:rPr>
        <w:t xml:space="preserve"> </w:t>
      </w:r>
    </w:p>
    <w:p w14:paraId="79042006" w14:textId="3B5D6E86" w:rsidR="00001052" w:rsidRPr="005A3399" w:rsidRDefault="00001052" w:rsidP="005C6885">
      <w:pPr>
        <w:spacing w:line="920" w:lineRule="exact"/>
        <w:contextualSpacing/>
        <w:jc w:val="both"/>
        <w:rPr>
          <w:rFonts w:asciiTheme="majorHAnsi" w:hAnsiTheme="majorHAnsi"/>
          <w:b/>
          <w:bCs/>
          <w:color w:val="FFFFFF" w:themeColor="background1"/>
          <w:sz w:val="100"/>
          <w:szCs w:val="100"/>
        </w:rPr>
      </w:pPr>
      <w:r w:rsidRPr="005A3399">
        <w:rPr>
          <w:rFonts w:asciiTheme="majorHAnsi" w:hAnsiTheme="majorHAnsi"/>
          <w:b/>
          <w:bCs/>
          <w:color w:val="FFFFFF" w:themeColor="background1"/>
          <w:sz w:val="100"/>
          <w:szCs w:val="100"/>
        </w:rPr>
        <w:t>PACK</w:t>
      </w:r>
    </w:p>
    <w:p w14:paraId="6F4BADCB" w14:textId="04656A01" w:rsidR="00642966" w:rsidRPr="00270E52" w:rsidRDefault="00001052" w:rsidP="00270E52">
      <w:pPr>
        <w:spacing w:line="920" w:lineRule="exact"/>
        <w:rPr>
          <w:rFonts w:asciiTheme="majorHAnsi" w:hAnsiTheme="majorHAnsi"/>
          <w:color w:val="9263A7"/>
          <w:sz w:val="100"/>
          <w:szCs w:val="100"/>
        </w:rPr>
      </w:pPr>
      <w:r w:rsidRPr="00F45B03">
        <w:rPr>
          <w:rFonts w:asciiTheme="majorHAnsi" w:hAnsiTheme="majorHAnsi"/>
          <w:noProof/>
          <w:color w:val="9263A7"/>
          <w:sz w:val="100"/>
          <w:szCs w:val="100"/>
        </w:rPr>
        <w:drawing>
          <wp:anchor distT="0" distB="0" distL="114300" distR="114300" simplePos="0" relativeHeight="251658240" behindDoc="0" locked="1" layoutInCell="1" allowOverlap="1" wp14:anchorId="1273E25F" wp14:editId="6D111389">
            <wp:simplePos x="0" y="0"/>
            <wp:positionH relativeFrom="margin">
              <wp:posOffset>4580890</wp:posOffset>
            </wp:positionH>
            <wp:positionV relativeFrom="page">
              <wp:posOffset>734060</wp:posOffset>
            </wp:positionV>
            <wp:extent cx="1400175" cy="529590"/>
            <wp:effectExtent l="0" t="0" r="9525" b="3810"/>
            <wp:wrapNone/>
            <wp:docPr id="6551341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34171"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0175" cy="529590"/>
                    </a:xfrm>
                    <a:prstGeom prst="rect">
                      <a:avLst/>
                    </a:prstGeom>
                  </pic:spPr>
                </pic:pic>
              </a:graphicData>
            </a:graphic>
            <wp14:sizeRelH relativeFrom="margin">
              <wp14:pctWidth>0</wp14:pctWidth>
            </wp14:sizeRelH>
            <wp14:sizeRelV relativeFrom="margin">
              <wp14:pctHeight>0</wp14:pctHeight>
            </wp14:sizeRelV>
          </wp:anchor>
        </w:drawing>
      </w:r>
      <w:r w:rsidR="002E4C24">
        <w:rPr>
          <w:rFonts w:asciiTheme="majorHAnsi" w:hAnsiTheme="majorHAnsi"/>
          <w:color w:val="9263A7"/>
          <w:sz w:val="100"/>
          <w:szCs w:val="100"/>
        </w:rPr>
        <w:t>Teacher of R</w:t>
      </w:r>
      <w:r w:rsidR="00270E52">
        <w:rPr>
          <w:rFonts w:asciiTheme="majorHAnsi" w:hAnsiTheme="majorHAnsi"/>
          <w:color w:val="9263A7"/>
          <w:sz w:val="100"/>
          <w:szCs w:val="100"/>
        </w:rPr>
        <w:t xml:space="preserve">eligious </w:t>
      </w:r>
      <w:r w:rsidR="002E4C24">
        <w:rPr>
          <w:rFonts w:asciiTheme="majorHAnsi" w:hAnsiTheme="majorHAnsi"/>
          <w:color w:val="9263A7"/>
          <w:sz w:val="100"/>
          <w:szCs w:val="100"/>
        </w:rPr>
        <w:t>E</w:t>
      </w:r>
      <w:r w:rsidR="00270E52">
        <w:rPr>
          <w:rFonts w:asciiTheme="majorHAnsi" w:hAnsiTheme="majorHAnsi"/>
          <w:color w:val="9263A7"/>
          <w:sz w:val="100"/>
          <w:szCs w:val="100"/>
        </w:rPr>
        <w:t xml:space="preserve">ducation </w:t>
      </w:r>
      <w:r w:rsidR="00642966">
        <w:rPr>
          <w:rFonts w:ascii="New Atten" w:hAnsi="New Atten"/>
          <w:color w:val="9263A7"/>
          <w:sz w:val="100"/>
          <w:szCs w:val="100"/>
        </w:rPr>
        <w:br w:type="page"/>
      </w:r>
    </w:p>
    <w:sdt>
      <w:sdtPr>
        <w:rPr>
          <w:caps w:val="0"/>
          <w:color w:val="auto"/>
          <w:spacing w:val="0"/>
          <w:sz w:val="20"/>
          <w:szCs w:val="20"/>
        </w:rPr>
        <w:id w:val="665603242"/>
        <w:docPartObj>
          <w:docPartGallery w:val="Table of Contents"/>
          <w:docPartUnique/>
        </w:docPartObj>
      </w:sdtPr>
      <w:sdtEndPr>
        <w:rPr>
          <w:b/>
          <w:bCs/>
          <w:noProof/>
        </w:rPr>
      </w:sdtEndPr>
      <w:sdtContent>
        <w:p w14:paraId="45574061" w14:textId="01880F23" w:rsidR="00FA2E15" w:rsidRDefault="00FA2E15">
          <w:pPr>
            <w:pStyle w:val="TOCHeading"/>
          </w:pPr>
          <w:r>
            <w:t>Contents</w:t>
          </w:r>
        </w:p>
        <w:p w14:paraId="380DA78C" w14:textId="5CCEE506" w:rsidR="00874814" w:rsidRDefault="00FA2E15">
          <w:pPr>
            <w:pStyle w:val="TOC1"/>
            <w:rPr>
              <w:kern w:val="2"/>
              <w:sz w:val="24"/>
              <w:szCs w:val="24"/>
              <w:lang w:eastAsia="en-GB"/>
              <w14:ligatures w14:val="standardContextual"/>
            </w:rPr>
          </w:pPr>
          <w:r>
            <w:fldChar w:fldCharType="begin"/>
          </w:r>
          <w:r>
            <w:instrText xml:space="preserve"> TOC \o "1-3" \h \z \u </w:instrText>
          </w:r>
          <w:r>
            <w:fldChar w:fldCharType="separate"/>
          </w:r>
          <w:hyperlink w:anchor="_Toc214445946" w:history="1">
            <w:r w:rsidR="00874814" w:rsidRPr="00F12256">
              <w:rPr>
                <w:rStyle w:val="Hyperlink"/>
              </w:rPr>
              <w:t>Welcome from Francesca Lord, Headteacher</w:t>
            </w:r>
            <w:r w:rsidR="00874814">
              <w:rPr>
                <w:webHidden/>
              </w:rPr>
              <w:tab/>
            </w:r>
            <w:r w:rsidR="00874814">
              <w:rPr>
                <w:webHidden/>
              </w:rPr>
              <w:fldChar w:fldCharType="begin"/>
            </w:r>
            <w:r w:rsidR="00874814">
              <w:rPr>
                <w:webHidden/>
              </w:rPr>
              <w:instrText xml:space="preserve"> PAGEREF _Toc214445946 \h </w:instrText>
            </w:r>
            <w:r w:rsidR="00874814">
              <w:rPr>
                <w:webHidden/>
              </w:rPr>
            </w:r>
            <w:r w:rsidR="00874814">
              <w:rPr>
                <w:webHidden/>
              </w:rPr>
              <w:fldChar w:fldCharType="separate"/>
            </w:r>
            <w:r w:rsidR="00874814">
              <w:rPr>
                <w:webHidden/>
              </w:rPr>
              <w:t>2</w:t>
            </w:r>
            <w:r w:rsidR="00874814">
              <w:rPr>
                <w:webHidden/>
              </w:rPr>
              <w:fldChar w:fldCharType="end"/>
            </w:r>
          </w:hyperlink>
        </w:p>
        <w:p w14:paraId="7EE17953" w14:textId="74E09E06" w:rsidR="00874814" w:rsidRDefault="00874814">
          <w:pPr>
            <w:pStyle w:val="TOC1"/>
            <w:rPr>
              <w:kern w:val="2"/>
              <w:sz w:val="24"/>
              <w:szCs w:val="24"/>
              <w:lang w:eastAsia="en-GB"/>
              <w14:ligatures w14:val="standardContextual"/>
            </w:rPr>
          </w:pPr>
          <w:hyperlink w:anchor="_Toc214445947" w:history="1">
            <w:r w:rsidRPr="00F12256">
              <w:rPr>
                <w:rStyle w:val="Hyperlink"/>
              </w:rPr>
              <w:t>Welcome from Racheal Wilson, Chair of the Board of Governors</w:t>
            </w:r>
            <w:r>
              <w:rPr>
                <w:webHidden/>
              </w:rPr>
              <w:tab/>
            </w:r>
            <w:r>
              <w:rPr>
                <w:webHidden/>
              </w:rPr>
              <w:fldChar w:fldCharType="begin"/>
            </w:r>
            <w:r>
              <w:rPr>
                <w:webHidden/>
              </w:rPr>
              <w:instrText xml:space="preserve"> PAGEREF _Toc214445947 \h </w:instrText>
            </w:r>
            <w:r>
              <w:rPr>
                <w:webHidden/>
              </w:rPr>
            </w:r>
            <w:r>
              <w:rPr>
                <w:webHidden/>
              </w:rPr>
              <w:fldChar w:fldCharType="separate"/>
            </w:r>
            <w:r>
              <w:rPr>
                <w:webHidden/>
              </w:rPr>
              <w:t>3</w:t>
            </w:r>
            <w:r>
              <w:rPr>
                <w:webHidden/>
              </w:rPr>
              <w:fldChar w:fldCharType="end"/>
            </w:r>
          </w:hyperlink>
        </w:p>
        <w:p w14:paraId="2AF872B2" w14:textId="747428F5" w:rsidR="00874814" w:rsidRDefault="00874814">
          <w:pPr>
            <w:pStyle w:val="TOC1"/>
            <w:rPr>
              <w:kern w:val="2"/>
              <w:sz w:val="24"/>
              <w:szCs w:val="24"/>
              <w:lang w:eastAsia="en-GB"/>
              <w14:ligatures w14:val="standardContextual"/>
            </w:rPr>
          </w:pPr>
          <w:hyperlink w:anchor="_Toc214445948" w:history="1">
            <w:r w:rsidRPr="00F12256">
              <w:rPr>
                <w:rStyle w:val="Hyperlink"/>
              </w:rPr>
              <w:t xml:space="preserve">Teacher of RE and </w:t>
            </w:r>
            <w:r w:rsidR="00510E97">
              <w:rPr>
                <w:rStyle w:val="Hyperlink"/>
              </w:rPr>
              <w:t>Catholic Life and Mission</w:t>
            </w:r>
            <w:r>
              <w:rPr>
                <w:webHidden/>
              </w:rPr>
              <w:tab/>
            </w:r>
            <w:r>
              <w:rPr>
                <w:webHidden/>
              </w:rPr>
              <w:fldChar w:fldCharType="begin"/>
            </w:r>
            <w:r>
              <w:rPr>
                <w:webHidden/>
              </w:rPr>
              <w:instrText xml:space="preserve"> PAGEREF _Toc214445948 \h </w:instrText>
            </w:r>
            <w:r>
              <w:rPr>
                <w:webHidden/>
              </w:rPr>
            </w:r>
            <w:r>
              <w:rPr>
                <w:webHidden/>
              </w:rPr>
              <w:fldChar w:fldCharType="separate"/>
            </w:r>
            <w:r>
              <w:rPr>
                <w:webHidden/>
              </w:rPr>
              <w:t>5</w:t>
            </w:r>
            <w:r>
              <w:rPr>
                <w:webHidden/>
              </w:rPr>
              <w:fldChar w:fldCharType="end"/>
            </w:r>
          </w:hyperlink>
        </w:p>
        <w:p w14:paraId="1854CECA" w14:textId="0812B6A9" w:rsidR="00874814" w:rsidRDefault="00874814">
          <w:pPr>
            <w:pStyle w:val="TOC1"/>
            <w:rPr>
              <w:kern w:val="2"/>
              <w:sz w:val="24"/>
              <w:szCs w:val="24"/>
              <w:lang w:eastAsia="en-GB"/>
              <w14:ligatures w14:val="standardContextual"/>
            </w:rPr>
          </w:pPr>
          <w:hyperlink w:anchor="_Toc214445949" w:history="1">
            <w:r w:rsidRPr="00F12256">
              <w:rPr>
                <w:rStyle w:val="Hyperlink"/>
              </w:rPr>
              <w:t xml:space="preserve">Teacher of RE and </w:t>
            </w:r>
            <w:r w:rsidR="00510E97">
              <w:rPr>
                <w:rStyle w:val="Hyperlink"/>
              </w:rPr>
              <w:t xml:space="preserve">Catholic Life and Mission </w:t>
            </w:r>
            <w:r>
              <w:rPr>
                <w:webHidden/>
              </w:rPr>
              <w:tab/>
            </w:r>
            <w:r>
              <w:rPr>
                <w:webHidden/>
              </w:rPr>
              <w:fldChar w:fldCharType="begin"/>
            </w:r>
            <w:r>
              <w:rPr>
                <w:webHidden/>
              </w:rPr>
              <w:instrText xml:space="preserve"> PAGEREF _Toc214445949 \h </w:instrText>
            </w:r>
            <w:r>
              <w:rPr>
                <w:webHidden/>
              </w:rPr>
            </w:r>
            <w:r>
              <w:rPr>
                <w:webHidden/>
              </w:rPr>
              <w:fldChar w:fldCharType="separate"/>
            </w:r>
            <w:r>
              <w:rPr>
                <w:webHidden/>
              </w:rPr>
              <w:t>7</w:t>
            </w:r>
            <w:r>
              <w:rPr>
                <w:webHidden/>
              </w:rPr>
              <w:fldChar w:fldCharType="end"/>
            </w:r>
          </w:hyperlink>
        </w:p>
        <w:p w14:paraId="088DD0BC" w14:textId="46A81420" w:rsidR="00874814" w:rsidRDefault="00874814">
          <w:pPr>
            <w:pStyle w:val="TOC2"/>
            <w:tabs>
              <w:tab w:val="right" w:leader="dot" w:pos="9016"/>
            </w:tabs>
            <w:rPr>
              <w:noProof/>
              <w:kern w:val="2"/>
              <w:sz w:val="24"/>
              <w:szCs w:val="24"/>
              <w:lang w:eastAsia="en-GB"/>
              <w14:ligatures w14:val="standardContextual"/>
            </w:rPr>
          </w:pPr>
          <w:hyperlink w:anchor="_Toc214445950" w:history="1">
            <w:r w:rsidRPr="00F12256">
              <w:rPr>
                <w:rStyle w:val="Hyperlink"/>
                <w:noProof/>
              </w:rPr>
              <w:t>Job Description</w:t>
            </w:r>
            <w:r>
              <w:rPr>
                <w:noProof/>
                <w:webHidden/>
              </w:rPr>
              <w:tab/>
            </w:r>
            <w:r>
              <w:rPr>
                <w:noProof/>
                <w:webHidden/>
              </w:rPr>
              <w:fldChar w:fldCharType="begin"/>
            </w:r>
            <w:r>
              <w:rPr>
                <w:noProof/>
                <w:webHidden/>
              </w:rPr>
              <w:instrText xml:space="preserve"> PAGEREF _Toc214445950 \h </w:instrText>
            </w:r>
            <w:r>
              <w:rPr>
                <w:noProof/>
                <w:webHidden/>
              </w:rPr>
            </w:r>
            <w:r>
              <w:rPr>
                <w:noProof/>
                <w:webHidden/>
              </w:rPr>
              <w:fldChar w:fldCharType="separate"/>
            </w:r>
            <w:r>
              <w:rPr>
                <w:noProof/>
                <w:webHidden/>
              </w:rPr>
              <w:t>7</w:t>
            </w:r>
            <w:r>
              <w:rPr>
                <w:noProof/>
                <w:webHidden/>
              </w:rPr>
              <w:fldChar w:fldCharType="end"/>
            </w:r>
          </w:hyperlink>
        </w:p>
        <w:p w14:paraId="438D7C5C" w14:textId="10CD2630" w:rsidR="00874814" w:rsidRDefault="00874814">
          <w:pPr>
            <w:pStyle w:val="TOC3"/>
            <w:tabs>
              <w:tab w:val="right" w:leader="dot" w:pos="9016"/>
            </w:tabs>
            <w:rPr>
              <w:noProof/>
              <w:kern w:val="2"/>
              <w:sz w:val="24"/>
              <w:szCs w:val="24"/>
              <w:lang w:eastAsia="en-GB"/>
              <w14:ligatures w14:val="standardContextual"/>
            </w:rPr>
          </w:pPr>
          <w:hyperlink w:anchor="_Toc214445951" w:history="1">
            <w:r w:rsidRPr="00F12256">
              <w:rPr>
                <w:rStyle w:val="Hyperlink"/>
                <w:noProof/>
              </w:rPr>
              <w:t>Job Purpose</w:t>
            </w:r>
            <w:r>
              <w:rPr>
                <w:noProof/>
                <w:webHidden/>
              </w:rPr>
              <w:tab/>
            </w:r>
            <w:r>
              <w:rPr>
                <w:noProof/>
                <w:webHidden/>
              </w:rPr>
              <w:fldChar w:fldCharType="begin"/>
            </w:r>
            <w:r>
              <w:rPr>
                <w:noProof/>
                <w:webHidden/>
              </w:rPr>
              <w:instrText xml:space="preserve"> PAGEREF _Toc214445951 \h </w:instrText>
            </w:r>
            <w:r>
              <w:rPr>
                <w:noProof/>
                <w:webHidden/>
              </w:rPr>
            </w:r>
            <w:r>
              <w:rPr>
                <w:noProof/>
                <w:webHidden/>
              </w:rPr>
              <w:fldChar w:fldCharType="separate"/>
            </w:r>
            <w:r>
              <w:rPr>
                <w:noProof/>
                <w:webHidden/>
              </w:rPr>
              <w:t>7</w:t>
            </w:r>
            <w:r>
              <w:rPr>
                <w:noProof/>
                <w:webHidden/>
              </w:rPr>
              <w:fldChar w:fldCharType="end"/>
            </w:r>
          </w:hyperlink>
        </w:p>
        <w:p w14:paraId="25E8BAE0" w14:textId="64D5B304" w:rsidR="00874814" w:rsidRDefault="00874814">
          <w:pPr>
            <w:pStyle w:val="TOC3"/>
            <w:tabs>
              <w:tab w:val="right" w:leader="dot" w:pos="9016"/>
            </w:tabs>
            <w:rPr>
              <w:noProof/>
              <w:kern w:val="2"/>
              <w:sz w:val="24"/>
              <w:szCs w:val="24"/>
              <w:lang w:eastAsia="en-GB"/>
              <w14:ligatures w14:val="standardContextual"/>
            </w:rPr>
          </w:pPr>
          <w:hyperlink w:anchor="_Toc214445952" w:history="1">
            <w:r w:rsidRPr="00F12256">
              <w:rPr>
                <w:rStyle w:val="Hyperlink"/>
                <w:noProof/>
              </w:rPr>
              <w:t>Main Duties and Responsibilities</w:t>
            </w:r>
            <w:r>
              <w:rPr>
                <w:noProof/>
                <w:webHidden/>
              </w:rPr>
              <w:tab/>
            </w:r>
            <w:r>
              <w:rPr>
                <w:noProof/>
                <w:webHidden/>
              </w:rPr>
              <w:fldChar w:fldCharType="begin"/>
            </w:r>
            <w:r>
              <w:rPr>
                <w:noProof/>
                <w:webHidden/>
              </w:rPr>
              <w:instrText xml:space="preserve"> PAGEREF _Toc214445952 \h </w:instrText>
            </w:r>
            <w:r>
              <w:rPr>
                <w:noProof/>
                <w:webHidden/>
              </w:rPr>
            </w:r>
            <w:r>
              <w:rPr>
                <w:noProof/>
                <w:webHidden/>
              </w:rPr>
              <w:fldChar w:fldCharType="separate"/>
            </w:r>
            <w:r>
              <w:rPr>
                <w:noProof/>
                <w:webHidden/>
              </w:rPr>
              <w:t>7</w:t>
            </w:r>
            <w:r>
              <w:rPr>
                <w:noProof/>
                <w:webHidden/>
              </w:rPr>
              <w:fldChar w:fldCharType="end"/>
            </w:r>
          </w:hyperlink>
        </w:p>
        <w:p w14:paraId="6C55FAF7" w14:textId="485736C3" w:rsidR="00874814" w:rsidRDefault="00874814">
          <w:pPr>
            <w:pStyle w:val="TOC1"/>
            <w:rPr>
              <w:kern w:val="2"/>
              <w:sz w:val="24"/>
              <w:szCs w:val="24"/>
              <w:lang w:eastAsia="en-GB"/>
              <w14:ligatures w14:val="standardContextual"/>
            </w:rPr>
          </w:pPr>
          <w:hyperlink w:anchor="_Toc214445953" w:history="1">
            <w:r w:rsidRPr="00F12256">
              <w:rPr>
                <w:rStyle w:val="Hyperlink"/>
              </w:rPr>
              <w:t xml:space="preserve">Teacher of RE and </w:t>
            </w:r>
            <w:r w:rsidR="00510E97">
              <w:rPr>
                <w:rStyle w:val="Hyperlink"/>
              </w:rPr>
              <w:t xml:space="preserve">Catholic Life and Mission </w:t>
            </w:r>
            <w:r>
              <w:rPr>
                <w:webHidden/>
              </w:rPr>
              <w:tab/>
            </w:r>
            <w:r>
              <w:rPr>
                <w:webHidden/>
              </w:rPr>
              <w:fldChar w:fldCharType="begin"/>
            </w:r>
            <w:r>
              <w:rPr>
                <w:webHidden/>
              </w:rPr>
              <w:instrText xml:space="preserve"> PAGEREF _Toc214445953 \h </w:instrText>
            </w:r>
            <w:r>
              <w:rPr>
                <w:webHidden/>
              </w:rPr>
            </w:r>
            <w:r>
              <w:rPr>
                <w:webHidden/>
              </w:rPr>
              <w:fldChar w:fldCharType="separate"/>
            </w:r>
            <w:r>
              <w:rPr>
                <w:webHidden/>
              </w:rPr>
              <w:t>9</w:t>
            </w:r>
            <w:r>
              <w:rPr>
                <w:webHidden/>
              </w:rPr>
              <w:fldChar w:fldCharType="end"/>
            </w:r>
          </w:hyperlink>
        </w:p>
        <w:p w14:paraId="3989BC88" w14:textId="4147812B" w:rsidR="00874814" w:rsidRDefault="00874814">
          <w:pPr>
            <w:pStyle w:val="TOC2"/>
            <w:tabs>
              <w:tab w:val="right" w:leader="dot" w:pos="9016"/>
            </w:tabs>
            <w:rPr>
              <w:noProof/>
              <w:kern w:val="2"/>
              <w:sz w:val="24"/>
              <w:szCs w:val="24"/>
              <w:lang w:eastAsia="en-GB"/>
              <w14:ligatures w14:val="standardContextual"/>
            </w:rPr>
          </w:pPr>
          <w:hyperlink w:anchor="_Toc214445954" w:history="1">
            <w:r w:rsidRPr="00F12256">
              <w:rPr>
                <w:rStyle w:val="Hyperlink"/>
                <w:noProof/>
              </w:rPr>
              <w:t>Person Specification</w:t>
            </w:r>
            <w:r>
              <w:rPr>
                <w:noProof/>
                <w:webHidden/>
              </w:rPr>
              <w:tab/>
            </w:r>
            <w:r>
              <w:rPr>
                <w:noProof/>
                <w:webHidden/>
              </w:rPr>
              <w:fldChar w:fldCharType="begin"/>
            </w:r>
            <w:r>
              <w:rPr>
                <w:noProof/>
                <w:webHidden/>
              </w:rPr>
              <w:instrText xml:space="preserve"> PAGEREF _Toc214445954 \h </w:instrText>
            </w:r>
            <w:r>
              <w:rPr>
                <w:noProof/>
                <w:webHidden/>
              </w:rPr>
            </w:r>
            <w:r>
              <w:rPr>
                <w:noProof/>
                <w:webHidden/>
              </w:rPr>
              <w:fldChar w:fldCharType="separate"/>
            </w:r>
            <w:r>
              <w:rPr>
                <w:noProof/>
                <w:webHidden/>
              </w:rPr>
              <w:t>9</w:t>
            </w:r>
            <w:r>
              <w:rPr>
                <w:noProof/>
                <w:webHidden/>
              </w:rPr>
              <w:fldChar w:fldCharType="end"/>
            </w:r>
          </w:hyperlink>
        </w:p>
        <w:p w14:paraId="74128F56" w14:textId="6389DA10" w:rsidR="00874814" w:rsidRDefault="00874814">
          <w:pPr>
            <w:pStyle w:val="TOC1"/>
            <w:rPr>
              <w:kern w:val="2"/>
              <w:sz w:val="24"/>
              <w:szCs w:val="24"/>
              <w:lang w:eastAsia="en-GB"/>
              <w14:ligatures w14:val="standardContextual"/>
            </w:rPr>
          </w:pPr>
          <w:hyperlink w:anchor="_Toc214445955" w:history="1">
            <w:r w:rsidRPr="00F12256">
              <w:rPr>
                <w:rStyle w:val="Hyperlink"/>
              </w:rPr>
              <w:t xml:space="preserve">Teacher of RE and </w:t>
            </w:r>
            <w:r w:rsidR="00510E97">
              <w:rPr>
                <w:rStyle w:val="Hyperlink"/>
              </w:rPr>
              <w:t>Catholic Life and Mission</w:t>
            </w:r>
            <w:r>
              <w:rPr>
                <w:webHidden/>
              </w:rPr>
              <w:tab/>
            </w:r>
            <w:r>
              <w:rPr>
                <w:webHidden/>
              </w:rPr>
              <w:fldChar w:fldCharType="begin"/>
            </w:r>
            <w:r>
              <w:rPr>
                <w:webHidden/>
              </w:rPr>
              <w:instrText xml:space="preserve"> PAGEREF _Toc214445955 \h </w:instrText>
            </w:r>
            <w:r>
              <w:rPr>
                <w:webHidden/>
              </w:rPr>
            </w:r>
            <w:r>
              <w:rPr>
                <w:webHidden/>
              </w:rPr>
              <w:fldChar w:fldCharType="separate"/>
            </w:r>
            <w:r>
              <w:rPr>
                <w:webHidden/>
              </w:rPr>
              <w:t>11</w:t>
            </w:r>
            <w:r>
              <w:rPr>
                <w:webHidden/>
              </w:rPr>
              <w:fldChar w:fldCharType="end"/>
            </w:r>
          </w:hyperlink>
        </w:p>
        <w:p w14:paraId="0711BF98" w14:textId="777C77C8" w:rsidR="00874814" w:rsidRDefault="00874814">
          <w:pPr>
            <w:pStyle w:val="TOC2"/>
            <w:tabs>
              <w:tab w:val="right" w:leader="dot" w:pos="9016"/>
            </w:tabs>
            <w:rPr>
              <w:noProof/>
              <w:kern w:val="2"/>
              <w:sz w:val="24"/>
              <w:szCs w:val="24"/>
              <w:lang w:eastAsia="en-GB"/>
              <w14:ligatures w14:val="standardContextual"/>
            </w:rPr>
          </w:pPr>
          <w:hyperlink w:anchor="_Toc214445956" w:history="1">
            <w:r w:rsidRPr="00F12256">
              <w:rPr>
                <w:rStyle w:val="Hyperlink"/>
                <w:noProof/>
              </w:rPr>
              <w:t>How to apply</w:t>
            </w:r>
            <w:r>
              <w:rPr>
                <w:noProof/>
                <w:webHidden/>
              </w:rPr>
              <w:tab/>
            </w:r>
            <w:r>
              <w:rPr>
                <w:noProof/>
                <w:webHidden/>
              </w:rPr>
              <w:fldChar w:fldCharType="begin"/>
            </w:r>
            <w:r>
              <w:rPr>
                <w:noProof/>
                <w:webHidden/>
              </w:rPr>
              <w:instrText xml:space="preserve"> PAGEREF _Toc214445956 \h </w:instrText>
            </w:r>
            <w:r>
              <w:rPr>
                <w:noProof/>
                <w:webHidden/>
              </w:rPr>
            </w:r>
            <w:r>
              <w:rPr>
                <w:noProof/>
                <w:webHidden/>
              </w:rPr>
              <w:fldChar w:fldCharType="separate"/>
            </w:r>
            <w:r>
              <w:rPr>
                <w:noProof/>
                <w:webHidden/>
              </w:rPr>
              <w:t>11</w:t>
            </w:r>
            <w:r>
              <w:rPr>
                <w:noProof/>
                <w:webHidden/>
              </w:rPr>
              <w:fldChar w:fldCharType="end"/>
            </w:r>
          </w:hyperlink>
        </w:p>
        <w:p w14:paraId="48EB7043" w14:textId="4EEFECAE" w:rsidR="00FA2E15" w:rsidRDefault="00FA2E15">
          <w:r>
            <w:rPr>
              <w:b/>
              <w:bCs/>
              <w:noProof/>
            </w:rPr>
            <w:fldChar w:fldCharType="end"/>
          </w:r>
        </w:p>
      </w:sdtContent>
    </w:sdt>
    <w:p w14:paraId="0B3E83B3" w14:textId="7AD0DD58" w:rsidR="00B575C3" w:rsidRDefault="00B575C3" w:rsidP="005C6885">
      <w:pPr>
        <w:jc w:val="both"/>
      </w:pPr>
    </w:p>
    <w:p w14:paraId="71CB52CA" w14:textId="2A6E8283" w:rsidR="00D91B3A" w:rsidRDefault="00D91B3A" w:rsidP="005C6885">
      <w:pPr>
        <w:jc w:val="both"/>
      </w:pPr>
    </w:p>
    <w:p w14:paraId="1C8E204B" w14:textId="776DD6A2" w:rsidR="00123859" w:rsidRDefault="00123859" w:rsidP="005C6885">
      <w:pPr>
        <w:jc w:val="both"/>
      </w:pPr>
    </w:p>
    <w:p w14:paraId="2E303717" w14:textId="0A4C2536" w:rsidR="00560106" w:rsidRDefault="00560106" w:rsidP="00560106">
      <w:pPr>
        <w:pStyle w:val="NormalWeb"/>
      </w:pPr>
    </w:p>
    <w:p w14:paraId="3B5E279C" w14:textId="53DE425B" w:rsidR="00123859" w:rsidRDefault="00123859" w:rsidP="005C6885">
      <w:pPr>
        <w:jc w:val="both"/>
      </w:pPr>
    </w:p>
    <w:p w14:paraId="1083456E" w14:textId="6B9D916E" w:rsidR="00123859" w:rsidRDefault="00123859" w:rsidP="005C6885">
      <w:pPr>
        <w:jc w:val="both"/>
      </w:pPr>
    </w:p>
    <w:p w14:paraId="2571BD56" w14:textId="0B0CE906" w:rsidR="00123859" w:rsidRDefault="00123859" w:rsidP="005C6885">
      <w:pPr>
        <w:jc w:val="both"/>
      </w:pPr>
    </w:p>
    <w:p w14:paraId="2431C920" w14:textId="2FCD8B26" w:rsidR="00123859" w:rsidRDefault="00123859" w:rsidP="005C6885">
      <w:pPr>
        <w:jc w:val="both"/>
      </w:pPr>
    </w:p>
    <w:p w14:paraId="3108D9D8" w14:textId="0CCA7EDD" w:rsidR="00123859" w:rsidRDefault="00123859" w:rsidP="005C6885">
      <w:pPr>
        <w:jc w:val="both"/>
      </w:pPr>
    </w:p>
    <w:p w14:paraId="20567D5D" w14:textId="03FE9684" w:rsidR="00123859" w:rsidRDefault="00123859" w:rsidP="005C6885">
      <w:pPr>
        <w:jc w:val="both"/>
      </w:pPr>
    </w:p>
    <w:p w14:paraId="6CEFEC6D" w14:textId="4C716B05" w:rsidR="00123859" w:rsidRDefault="00123859" w:rsidP="005C6885">
      <w:pPr>
        <w:jc w:val="both"/>
      </w:pPr>
    </w:p>
    <w:p w14:paraId="62A965D2" w14:textId="77777777" w:rsidR="00123859" w:rsidRDefault="00123859" w:rsidP="005C6885">
      <w:pPr>
        <w:jc w:val="both"/>
      </w:pPr>
    </w:p>
    <w:p w14:paraId="743B4A00" w14:textId="77777777" w:rsidR="00874814" w:rsidRDefault="00874814" w:rsidP="005C6885">
      <w:pPr>
        <w:jc w:val="both"/>
      </w:pPr>
    </w:p>
    <w:p w14:paraId="3B76E583" w14:textId="77777777" w:rsidR="00874814" w:rsidRDefault="00874814" w:rsidP="005C6885">
      <w:pPr>
        <w:jc w:val="both"/>
      </w:pPr>
    </w:p>
    <w:p w14:paraId="1B79DF6B" w14:textId="77777777" w:rsidR="00874814" w:rsidRDefault="00874814" w:rsidP="005C6885">
      <w:pPr>
        <w:jc w:val="both"/>
      </w:pPr>
    </w:p>
    <w:p w14:paraId="28A849C5" w14:textId="77777777" w:rsidR="00874814" w:rsidRDefault="00874814" w:rsidP="005C6885">
      <w:pPr>
        <w:jc w:val="both"/>
      </w:pPr>
    </w:p>
    <w:p w14:paraId="61120473" w14:textId="77777777" w:rsidR="00874814" w:rsidRDefault="00874814" w:rsidP="005C6885">
      <w:pPr>
        <w:jc w:val="both"/>
      </w:pPr>
    </w:p>
    <w:p w14:paraId="1ADC55D0" w14:textId="77777777" w:rsidR="00874814" w:rsidRDefault="00874814" w:rsidP="005C6885">
      <w:pPr>
        <w:jc w:val="both"/>
      </w:pPr>
    </w:p>
    <w:p w14:paraId="11FDFD68" w14:textId="7F06206F" w:rsidR="00087D20" w:rsidRDefault="00087D20" w:rsidP="00087D20">
      <w:pPr>
        <w:pStyle w:val="Heading1"/>
        <w:jc w:val="both"/>
      </w:pPr>
      <w:bookmarkStart w:id="1" w:name="_Toc201564507"/>
      <w:bookmarkStart w:id="2" w:name="_Toc214445946"/>
      <w:r>
        <w:lastRenderedPageBreak/>
        <w:t xml:space="preserve">Welcome from </w:t>
      </w:r>
      <w:r w:rsidR="00983C60">
        <w:t>Francesca Lord</w:t>
      </w:r>
      <w:r>
        <w:t>,</w:t>
      </w:r>
      <w:bookmarkEnd w:id="1"/>
      <w:r>
        <w:t xml:space="preserve"> Headteacher</w:t>
      </w:r>
      <w:bookmarkEnd w:id="2"/>
    </w:p>
    <w:p w14:paraId="57EF2E96" w14:textId="77777777" w:rsidR="00087D20" w:rsidRDefault="00087D20" w:rsidP="00087D20">
      <w:pPr>
        <w:jc w:val="both"/>
      </w:pPr>
      <w:r>
        <w:t>Dear Applicant,</w:t>
      </w:r>
    </w:p>
    <w:p w14:paraId="58688D70" w14:textId="77777777" w:rsidR="00971C51" w:rsidRDefault="00971C51" w:rsidP="00971C51">
      <w:pPr>
        <w:jc w:val="both"/>
      </w:pPr>
      <w:r>
        <w:t>Welcome to the family of All Saints’.</w:t>
      </w:r>
    </w:p>
    <w:p w14:paraId="3E06F54D" w14:textId="77777777" w:rsidR="00971C51" w:rsidRDefault="00971C51" w:rsidP="00971C51">
      <w:pPr>
        <w:jc w:val="both"/>
      </w:pPr>
      <w:r>
        <w:t>It is both a privilege and a blessing to serve as Headteacher of All Saints’ Roman Catholic High School. Our mission is clear and deeply rooted in faith — to deliver a world-class Catholic education for all and to be the beating heart of the Catholic community in the Rossendale Valley.</w:t>
      </w:r>
    </w:p>
    <w:p w14:paraId="2BFD6F3A" w14:textId="77777777" w:rsidR="00971C51" w:rsidRDefault="00971C51" w:rsidP="00971C51">
      <w:pPr>
        <w:jc w:val="both"/>
      </w:pPr>
      <w:r>
        <w:t>At All Saints’, we believe that every child is made in the image of God and possesses unique, God-given gifts and talents. Our role as educators is to nurture those gifts — spiritually, morally and intellectually — so that every young person can truly “let their light shine.”</w:t>
      </w:r>
    </w:p>
    <w:p w14:paraId="34A0DF42" w14:textId="77777777" w:rsidR="00971C51" w:rsidRDefault="00971C51" w:rsidP="00971C51">
      <w:pPr>
        <w:jc w:val="both"/>
      </w:pPr>
      <w:r>
        <w:t>This is an exciting moment to join our school as we have just moved into our brand-new, purpose-built building, designed to provide state-of-the-art facilities that inspire teaching, learning and worship. It will be a space where our Catholic mission is not only lived but seen — from our beautiful St Theresa of Avilla Space to our exceptional classrooms and specialist facilities for every subject. You will be part of a new chapter in the life of All Saints’, helping to shape our future and the lives of the young people we serve.</w:t>
      </w:r>
    </w:p>
    <w:p w14:paraId="1AA1C2FE" w14:textId="77777777" w:rsidR="00971C51" w:rsidRDefault="00971C51" w:rsidP="00971C51">
      <w:pPr>
        <w:jc w:val="both"/>
      </w:pPr>
      <w:r>
        <w:t>We are immensely proud that our recent Catholic Schools Inspection (June 2025) judged All Saints’ to be a Good Catholic school, recognising “the exemplary leadership of the headteacher and deputy headteacher” and the way in which “the school’s distinctive Catholic mission has created a strong sense of community and inclusive welcome.” Inspectors praised our “outstanding pastoral care” and the fact that “students are known and loved.” They described a school where “teachers believe in us and won’t let us fail.”</w:t>
      </w:r>
    </w:p>
    <w:p w14:paraId="4AC23FD9" w14:textId="77777777" w:rsidR="00971C51" w:rsidRDefault="00971C51" w:rsidP="00971C51">
      <w:pPr>
        <w:jc w:val="both"/>
      </w:pPr>
      <w:r>
        <w:t>As a teacher of Religious Education at All Saints’, you will be at the heart of that mission. RE enjoys full parity with other core subjects and sits at the centre of our curriculum. The recent inspection noted the strong leadership and sense of collaboration within the RE department, the clear vision for improvement, and the high expectations teachers hold for every learner. Students enjoy their lessons, speak confidently about their faith, and understand the relevance of RE to their daily lives. As we continue to embed the new Religious Education Directory, you will play a vital role in shaping provision that inspires, challenges and forms young people in faith, wisdom and compassion.</w:t>
      </w:r>
    </w:p>
    <w:p w14:paraId="19183CCE" w14:textId="77777777" w:rsidR="00971C51" w:rsidRDefault="00971C51" w:rsidP="00971C51">
      <w:pPr>
        <w:jc w:val="both"/>
      </w:pPr>
      <w:r>
        <w:t>Our community is built upon the Gospel values of love, truth, justice and peace. These values guide everything we do — in the classroom, in prayer, and in service to others. We are proud of our inclusive and caring ethos, our strong pastoral support, and our commitment to ensuring every student is known, loved, and able to flourish. Staff speak often of the genuine family feel at All Saints’ — a school where colleagues support one another, where faith is lived, and where professional development is encouraged and celebrated.</w:t>
      </w:r>
    </w:p>
    <w:p w14:paraId="51E15D90" w14:textId="77777777" w:rsidR="00971C51" w:rsidRDefault="00971C51" w:rsidP="00971C51">
      <w:pPr>
        <w:jc w:val="both"/>
      </w:pPr>
      <w:r>
        <w:t>To work at All Saints’ is to join a team united by purpose and joy — a team that believes passionately in Catholic education and in the transformative power of excellent teaching. As part of the Romero Catholic Academy Trust, you will benefit from strong collaboration, professional learning opportunities, and the chance to contribute to a vibrant and growing Catholic network.</w:t>
      </w:r>
    </w:p>
    <w:p w14:paraId="40B4128A" w14:textId="215886C8" w:rsidR="00971C51" w:rsidRDefault="00971C51" w:rsidP="00971C51">
      <w:pPr>
        <w:jc w:val="both"/>
      </w:pPr>
      <w:r>
        <w:t>Thank you for your interest in joining our family, I wish you every success in your application.</w:t>
      </w:r>
    </w:p>
    <w:p w14:paraId="350C466A" w14:textId="77777777" w:rsidR="009A7D6D" w:rsidRDefault="00087D20" w:rsidP="00087D20">
      <w:pPr>
        <w:jc w:val="both"/>
      </w:pPr>
      <w:r>
        <w:t>Yours faithfully,</w:t>
      </w:r>
    </w:p>
    <w:p w14:paraId="4055C933" w14:textId="09199240" w:rsidR="00087D20" w:rsidRDefault="00EC634A" w:rsidP="00087D20">
      <w:pPr>
        <w:jc w:val="both"/>
      </w:pPr>
      <w:r>
        <w:t>Francesca Lord</w:t>
      </w:r>
    </w:p>
    <w:p w14:paraId="36147189" w14:textId="5DBA1811" w:rsidR="00087D20" w:rsidRDefault="00087D20" w:rsidP="00087D20">
      <w:pPr>
        <w:pStyle w:val="Heading1"/>
        <w:jc w:val="both"/>
      </w:pPr>
      <w:bookmarkStart w:id="3" w:name="_Toc201564508"/>
      <w:bookmarkStart w:id="4" w:name="_Toc214445947"/>
      <w:r>
        <w:lastRenderedPageBreak/>
        <w:t xml:space="preserve">Welcome from </w:t>
      </w:r>
      <w:r w:rsidR="00EC634A">
        <w:t>Racheal Wilson</w:t>
      </w:r>
      <w:r w:rsidRPr="00B626D4">
        <w:t>,</w:t>
      </w:r>
      <w:r>
        <w:t xml:space="preserve"> Chair of the Board of </w:t>
      </w:r>
      <w:r w:rsidR="00F45B03">
        <w:t>G</w:t>
      </w:r>
      <w:r>
        <w:t>overnors</w:t>
      </w:r>
      <w:bookmarkEnd w:id="3"/>
      <w:bookmarkEnd w:id="4"/>
    </w:p>
    <w:p w14:paraId="49545D99" w14:textId="77777777" w:rsidR="00087D20" w:rsidRPr="00E33C9A" w:rsidRDefault="00087D20" w:rsidP="00087D20">
      <w:pPr>
        <w:jc w:val="both"/>
      </w:pPr>
      <w:r w:rsidRPr="00E33C9A">
        <w:t>Dear Applicant,</w:t>
      </w:r>
    </w:p>
    <w:p w14:paraId="064EACD0" w14:textId="55F1181D" w:rsidR="00E33C9A" w:rsidRPr="00E33C9A" w:rsidRDefault="00E33C9A" w:rsidP="00E33C9A">
      <w:pPr>
        <w:jc w:val="both"/>
      </w:pPr>
      <w:r w:rsidRPr="00E33C9A">
        <w:t>Thank you for your interest in joining our school community. We are delighted that you are considering applying for the role of Teacher of Religious Education at All Saints</w:t>
      </w:r>
      <w:r>
        <w:t xml:space="preserve"> Roman Catholic</w:t>
      </w:r>
      <w:r w:rsidRPr="00E33C9A">
        <w:t xml:space="preserve"> High School.</w:t>
      </w:r>
    </w:p>
    <w:p w14:paraId="13484B75" w14:textId="77777777" w:rsidR="00E33C9A" w:rsidRPr="00E33C9A" w:rsidRDefault="00E33C9A" w:rsidP="00E33C9A">
      <w:pPr>
        <w:jc w:val="both"/>
      </w:pPr>
      <w:r w:rsidRPr="00E33C9A">
        <w:t>As Chair of Governors, I am proud to represent a governing body that is deeply committed to ensuring every student receives the highest quality education and the best possible opportunities to thrive. Our community is built upon the Gospel values of love, truth, justice, and peace, and we share a common ambition to help young people achieve their full potential—academically, socially, and personally.</w:t>
      </w:r>
    </w:p>
    <w:p w14:paraId="57837B34" w14:textId="77777777" w:rsidR="00E33C9A" w:rsidRPr="00E33C9A" w:rsidRDefault="00E33C9A" w:rsidP="00E33C9A">
      <w:pPr>
        <w:jc w:val="both"/>
      </w:pPr>
      <w:r w:rsidRPr="00E33C9A">
        <w:t>Our recent Catholic Schools Inspection (June 2025) judged All Saints to be a Good Catholic school, which reflects the dedication and hard work of our staff and the strength of our ethos.</w:t>
      </w:r>
    </w:p>
    <w:p w14:paraId="6A1A6077" w14:textId="77777777" w:rsidR="00E33C9A" w:rsidRPr="00E33C9A" w:rsidRDefault="00E33C9A" w:rsidP="00E33C9A">
      <w:pPr>
        <w:jc w:val="both"/>
      </w:pPr>
      <w:r w:rsidRPr="00E33C9A">
        <w:t>We believe that Religious Education plays a vital role in shaping well-rounded individuals who understand and appreciate diversity and engage thoughtfully with the world around them. This is an exciting time to join us as we continue to strengthen our curriculum and foster an inclusive environment where all faiths and worldviews are respected.</w:t>
      </w:r>
    </w:p>
    <w:p w14:paraId="10F3A8A0" w14:textId="77777777" w:rsidR="00E33C9A" w:rsidRPr="00E33C9A" w:rsidRDefault="00E33C9A" w:rsidP="00E33C9A">
      <w:pPr>
        <w:jc w:val="both"/>
      </w:pPr>
      <w:r w:rsidRPr="00E33C9A">
        <w:t>If you share our passion for education and want to make a meaningful difference in the lives of young people, we would be delighted to receive your application.</w:t>
      </w:r>
    </w:p>
    <w:p w14:paraId="6E98AB1C" w14:textId="77777777" w:rsidR="00E33C9A" w:rsidRPr="00E33C9A" w:rsidRDefault="00E33C9A" w:rsidP="00E33C9A">
      <w:pPr>
        <w:jc w:val="both"/>
      </w:pPr>
      <w:r w:rsidRPr="00E33C9A">
        <w:t>Thank you once again for considering All Saints High School. We look forward to the possibility of welcoming you to our team.</w:t>
      </w:r>
    </w:p>
    <w:p w14:paraId="1D371756" w14:textId="3B200854" w:rsidR="00F45B03" w:rsidRDefault="00F45B03" w:rsidP="00F45B03">
      <w:pPr>
        <w:jc w:val="both"/>
      </w:pPr>
      <w:r w:rsidRPr="00E33C9A">
        <w:t>Yours faithfully,</w:t>
      </w:r>
    </w:p>
    <w:p w14:paraId="6586EDF8" w14:textId="4CF4758C" w:rsidR="00F45B03" w:rsidRDefault="00EC634A" w:rsidP="00F45B03">
      <w:pPr>
        <w:jc w:val="both"/>
      </w:pPr>
      <w:r>
        <w:t>Racheal Wilson</w:t>
      </w:r>
    </w:p>
    <w:p w14:paraId="4497A5B3" w14:textId="18EE52CC" w:rsidR="00087D20" w:rsidRDefault="00087D20" w:rsidP="00087D20">
      <w:pPr>
        <w:jc w:val="both"/>
      </w:pPr>
      <w:r>
        <w:br w:type="page"/>
      </w:r>
    </w:p>
    <w:p w14:paraId="203416B5" w14:textId="60CA5708" w:rsidR="006337D3" w:rsidRDefault="006337D3" w:rsidP="005C6885">
      <w:pPr>
        <w:pStyle w:val="Title"/>
        <w:jc w:val="both"/>
      </w:pPr>
      <w:r>
        <w:lastRenderedPageBreak/>
        <w:t>Job Advert</w:t>
      </w:r>
    </w:p>
    <w:p w14:paraId="0957D308" w14:textId="15B203E6" w:rsidR="006337D3" w:rsidRDefault="003845BB" w:rsidP="005C6885">
      <w:pPr>
        <w:pStyle w:val="Heading1"/>
        <w:jc w:val="both"/>
      </w:pPr>
      <w:bookmarkStart w:id="5" w:name="_Toc214445948"/>
      <w:r>
        <w:t>Teacher of R</w:t>
      </w:r>
      <w:bookmarkEnd w:id="5"/>
      <w:r w:rsidR="00C164AA">
        <w:t>e</w:t>
      </w:r>
      <w:r w:rsidR="00A7319D">
        <w:t xml:space="preserve"> with responsibility for Catholic Life &amp; Mission and Collective Worship</w:t>
      </w:r>
    </w:p>
    <w:p w14:paraId="09479301" w14:textId="764729A8" w:rsidR="006337D3" w:rsidRPr="00F45B03" w:rsidRDefault="00F45B03" w:rsidP="005C6885">
      <w:pPr>
        <w:jc w:val="both"/>
        <w:rPr>
          <w:rStyle w:val="IntenseEmphasis"/>
        </w:rPr>
      </w:pPr>
      <w:r w:rsidRPr="00F45B03">
        <w:rPr>
          <w:rStyle w:val="IntenseEmphasis"/>
        </w:rPr>
        <w:t>Permanent</w:t>
      </w:r>
      <w:r w:rsidR="003845BB">
        <w:rPr>
          <w:rStyle w:val="IntenseEmphasis"/>
        </w:rPr>
        <w:t xml:space="preserve">, </w:t>
      </w:r>
      <w:r w:rsidRPr="00F45B03">
        <w:rPr>
          <w:rStyle w:val="IntenseEmphasis"/>
        </w:rPr>
        <w:t>Full Time</w:t>
      </w:r>
    </w:p>
    <w:p w14:paraId="2E53B265" w14:textId="2C7CEADE" w:rsidR="00F45B03" w:rsidRPr="00F45B03" w:rsidRDefault="003845BB" w:rsidP="00F45B03">
      <w:pPr>
        <w:jc w:val="both"/>
        <w:rPr>
          <w:rStyle w:val="IntenseEmphasis"/>
        </w:rPr>
      </w:pPr>
      <w:r>
        <w:rPr>
          <w:rStyle w:val="IntenseEmphasis"/>
        </w:rPr>
        <w:t xml:space="preserve">Main Pay Scale – Upper Pay </w:t>
      </w:r>
      <w:r w:rsidRPr="00BC17E0">
        <w:rPr>
          <w:rStyle w:val="IntenseEmphasis"/>
        </w:rPr>
        <w:t>Scale</w:t>
      </w:r>
      <w:r w:rsidR="00AD767A" w:rsidRPr="00BC17E0">
        <w:rPr>
          <w:rStyle w:val="IntenseEmphasis"/>
        </w:rPr>
        <w:t xml:space="preserve"> Plus TLR</w:t>
      </w:r>
      <w:r w:rsidR="00B03096" w:rsidRPr="00BC17E0">
        <w:rPr>
          <w:rStyle w:val="IntenseEmphasis"/>
        </w:rPr>
        <w:t>2</w:t>
      </w:r>
      <w:r w:rsidR="00B03096">
        <w:rPr>
          <w:rStyle w:val="IntenseEmphasis"/>
        </w:rPr>
        <w:t>.</w:t>
      </w:r>
      <w:r w:rsidR="00A7319D">
        <w:rPr>
          <w:rStyle w:val="IntenseEmphasis"/>
        </w:rPr>
        <w:t>3</w:t>
      </w:r>
      <w:r w:rsidR="00BC17E0">
        <w:rPr>
          <w:rStyle w:val="IntenseEmphasis"/>
        </w:rPr>
        <w:t xml:space="preserve"> £3,527</w:t>
      </w:r>
    </w:p>
    <w:p w14:paraId="2722EE9F" w14:textId="38E2DD97" w:rsidR="00F2785E" w:rsidRDefault="00F2785E" w:rsidP="005C6885">
      <w:pPr>
        <w:jc w:val="both"/>
        <w:rPr>
          <w:rStyle w:val="IntenseEmphasis"/>
        </w:rPr>
      </w:pPr>
      <w:r w:rsidRPr="00F45B03">
        <w:rPr>
          <w:rStyle w:val="IntenseEmphasis"/>
        </w:rPr>
        <w:t xml:space="preserve">Responsible to: </w:t>
      </w:r>
      <w:r w:rsidR="003845BB">
        <w:rPr>
          <w:rStyle w:val="IntenseEmphasis"/>
        </w:rPr>
        <w:t>Curriculum Leader of RE</w:t>
      </w:r>
    </w:p>
    <w:p w14:paraId="02290DBA" w14:textId="04E5BC69" w:rsidR="00F2785E" w:rsidRDefault="00F2785E" w:rsidP="005C6885">
      <w:pPr>
        <w:jc w:val="both"/>
        <w:rPr>
          <w:rStyle w:val="IntenseEmphasis"/>
        </w:rPr>
      </w:pPr>
      <w:r>
        <w:rPr>
          <w:rStyle w:val="IntenseEmphasis"/>
        </w:rPr>
        <w:t xml:space="preserve">Main Location: </w:t>
      </w:r>
      <w:r w:rsidR="00EC634A">
        <w:rPr>
          <w:rStyle w:val="IntenseEmphasis"/>
        </w:rPr>
        <w:t>All Saints’ RC High</w:t>
      </w:r>
      <w:r w:rsidR="00EA2A50">
        <w:rPr>
          <w:rStyle w:val="IntenseEmphasis"/>
        </w:rPr>
        <w:t xml:space="preserve"> school</w:t>
      </w:r>
    </w:p>
    <w:p w14:paraId="7C004261" w14:textId="4E12E691" w:rsidR="00F2785E" w:rsidRDefault="00F2785E" w:rsidP="005C6885">
      <w:pPr>
        <w:jc w:val="both"/>
        <w:rPr>
          <w:rStyle w:val="Emphasis"/>
        </w:rPr>
      </w:pPr>
      <w:r>
        <w:rPr>
          <w:rStyle w:val="Emphasis"/>
        </w:rPr>
        <w:t xml:space="preserve">Required to commence </w:t>
      </w:r>
      <w:r w:rsidR="003845BB">
        <w:rPr>
          <w:rStyle w:val="Emphasis"/>
        </w:rPr>
        <w:t>1</w:t>
      </w:r>
      <w:r w:rsidR="003845BB" w:rsidRPr="003845BB">
        <w:rPr>
          <w:rStyle w:val="Emphasis"/>
          <w:vertAlign w:val="superscript"/>
        </w:rPr>
        <w:t>st</w:t>
      </w:r>
      <w:r w:rsidR="003845BB">
        <w:rPr>
          <w:rStyle w:val="Emphasis"/>
        </w:rPr>
        <w:t xml:space="preserve"> April 2026</w:t>
      </w:r>
      <w:r>
        <w:rPr>
          <w:rStyle w:val="Emphasis"/>
        </w:rPr>
        <w:t xml:space="preserve"> </w:t>
      </w:r>
    </w:p>
    <w:p w14:paraId="18121CA2" w14:textId="79602D17" w:rsidR="00D26794" w:rsidRPr="00A72806" w:rsidRDefault="00D26794" w:rsidP="00A72806">
      <w:pPr>
        <w:widowControl w:val="0"/>
        <w:autoSpaceDE w:val="0"/>
        <w:autoSpaceDN w:val="0"/>
        <w:adjustRightInd w:val="0"/>
        <w:rPr>
          <w:rStyle w:val="Emphasis"/>
          <w:rFonts w:cs="Calibri"/>
          <w:caps w:val="0"/>
          <w:color w:val="auto"/>
          <w:spacing w:val="0"/>
          <w:lang w:val="en-US"/>
        </w:rPr>
      </w:pPr>
      <w:r w:rsidRPr="00A72806">
        <w:rPr>
          <w:rFonts w:cs="Calibri"/>
          <w:lang w:val="en-US"/>
        </w:rPr>
        <w:t>The Board of Directors of the Romero Catholic Academy Trust, in partnership with The Governors of All Saints’ RC High School, are delighted to announce an exciting opportunity for a Teacher of Religious Education</w:t>
      </w:r>
      <w:r w:rsidR="00E26049">
        <w:rPr>
          <w:rFonts w:cs="Calibri"/>
          <w:lang w:val="en-US"/>
        </w:rPr>
        <w:t xml:space="preserve"> with responsibilit</w:t>
      </w:r>
      <w:r w:rsidR="006B194B">
        <w:rPr>
          <w:rFonts w:cs="Calibri"/>
          <w:lang w:val="en-US"/>
        </w:rPr>
        <w:t xml:space="preserve">y for Catholic Life </w:t>
      </w:r>
      <w:r w:rsidR="00AF1301">
        <w:rPr>
          <w:rFonts w:cs="Calibri"/>
          <w:lang w:val="en-US"/>
        </w:rPr>
        <w:t>&amp; Mission and Collective Worship</w:t>
      </w:r>
      <w:r w:rsidRPr="00A72806">
        <w:rPr>
          <w:rFonts w:cs="Calibri"/>
          <w:lang w:val="en-US"/>
        </w:rPr>
        <w:t xml:space="preserve"> to join our successful and thriving department. </w:t>
      </w:r>
    </w:p>
    <w:p w14:paraId="200DB1CB" w14:textId="6ACEA32B" w:rsidR="00971C51" w:rsidRDefault="00EC634A" w:rsidP="00971C51">
      <w:pPr>
        <w:shd w:val="clear" w:color="auto" w:fill="FFFFFF"/>
        <w:jc w:val="both"/>
        <w:rPr>
          <w:rFonts w:cs="Calibri"/>
          <w:color w:val="000000"/>
          <w:kern w:val="28"/>
        </w:rPr>
      </w:pPr>
      <w:r>
        <w:rPr>
          <w:rFonts w:cs="Calibri"/>
          <w:color w:val="000000"/>
          <w:kern w:val="28"/>
        </w:rPr>
        <w:t>All Saints’ RC High</w:t>
      </w:r>
      <w:r w:rsidR="00123859">
        <w:rPr>
          <w:rFonts w:cs="Calibri"/>
          <w:color w:val="000000"/>
          <w:kern w:val="28"/>
        </w:rPr>
        <w:t xml:space="preserve"> School </w:t>
      </w:r>
      <w:r w:rsidR="00971C51" w:rsidRPr="00971C51">
        <w:rPr>
          <w:rFonts w:cs="Calibri"/>
          <w:color w:val="000000"/>
          <w:kern w:val="28"/>
        </w:rPr>
        <w:t>is a thriving, faith-filled community where Gospel values are lived out daily through the school’s motto: “Let your light shine.” As recognised in the 2025 Catholic Schools Inspectorate report, the school provides a “strong sense of community and inclusive welcome” rooted in exceptional pastoral care and a deep commitment to every child, especially the most vulnerable. Staff and students alike speak of belonging to a family where each individual is “known, valued, and loved.” The schoo</w:t>
      </w:r>
      <w:r w:rsidR="00971C51">
        <w:rPr>
          <w:rFonts w:cs="Calibri"/>
          <w:color w:val="000000"/>
          <w:kern w:val="28"/>
        </w:rPr>
        <w:t>l</w:t>
      </w:r>
      <w:r w:rsidR="00971C51" w:rsidRPr="00971C51">
        <w:rPr>
          <w:rFonts w:cs="Calibri"/>
          <w:color w:val="000000"/>
          <w:kern w:val="28"/>
        </w:rPr>
        <w:t xml:space="preserve"> serves the Catholic community within the Rossendale Valley and has strong partnerships with its seven Catholic feeder primary schools. </w:t>
      </w:r>
    </w:p>
    <w:p w14:paraId="0E75BF9E" w14:textId="0CE797F0" w:rsidR="00971C51" w:rsidRDefault="00971C51" w:rsidP="00971C51">
      <w:pPr>
        <w:shd w:val="clear" w:color="auto" w:fill="FFFFFF"/>
        <w:jc w:val="both"/>
        <w:rPr>
          <w:rFonts w:cs="Calibri"/>
          <w:color w:val="000000"/>
          <w:kern w:val="28"/>
        </w:rPr>
      </w:pPr>
      <w:r w:rsidRPr="00971C51">
        <w:rPr>
          <w:rFonts w:cs="Calibri"/>
          <w:color w:val="000000"/>
          <w:kern w:val="28"/>
        </w:rPr>
        <w:t xml:space="preserve">Religious Education lies at the heart of school life, with a curriculum that is dynamic, reflective, and centred on helping pupils grow in faith and understanding. Students enjoy their RE lessons, valuing how they connect to real life and deepen their moral and spiritual awareness. Students are taught in mixed-ability groups from Year 7, reflecting the school’s inclusive ethos and commitment to ensuring that every child can thrive. The Religious Education </w:t>
      </w:r>
      <w:r>
        <w:rPr>
          <w:rFonts w:cs="Calibri"/>
          <w:color w:val="000000"/>
          <w:kern w:val="28"/>
        </w:rPr>
        <w:t>department</w:t>
      </w:r>
      <w:r w:rsidRPr="00971C51">
        <w:rPr>
          <w:rFonts w:cs="Calibri"/>
          <w:color w:val="000000"/>
          <w:kern w:val="28"/>
        </w:rPr>
        <w:t xml:space="preserve"> is well underway with the delivery of the new Religious Education Directory, offering a rich and engaging curriculum that nurtures faith and understanding.</w:t>
      </w:r>
    </w:p>
    <w:p w14:paraId="30C2FE22" w14:textId="78B84073" w:rsidR="00123859" w:rsidRDefault="00971C51" w:rsidP="00971C51">
      <w:pPr>
        <w:shd w:val="clear" w:color="auto" w:fill="FFFFFF"/>
        <w:jc w:val="both"/>
        <w:rPr>
          <w:rFonts w:cs="Calibri"/>
          <w:color w:val="000000"/>
          <w:kern w:val="28"/>
        </w:rPr>
      </w:pPr>
      <w:r w:rsidRPr="00971C51">
        <w:rPr>
          <w:rFonts w:cs="Calibri"/>
          <w:color w:val="000000"/>
          <w:kern w:val="28"/>
        </w:rPr>
        <w:t xml:space="preserve">Opportunities for prayer, worship, and service are woven throughout the school year, with students taking part in liturgies, charity work, and chaplaincy initiatives that bring Catholic social teaching to life. The school </w:t>
      </w:r>
      <w:r>
        <w:rPr>
          <w:rFonts w:cs="Calibri"/>
          <w:color w:val="000000"/>
          <w:kern w:val="28"/>
        </w:rPr>
        <w:t xml:space="preserve">has entered </w:t>
      </w:r>
      <w:r w:rsidRPr="00971C51">
        <w:rPr>
          <w:rFonts w:cs="Calibri"/>
          <w:color w:val="000000"/>
          <w:kern w:val="28"/>
        </w:rPr>
        <w:t>an exciting new chapter with its move into a purpose-built building designed to enrich both learning and worship. For a teacher of R</w:t>
      </w:r>
      <w:r>
        <w:rPr>
          <w:rFonts w:cs="Calibri"/>
          <w:color w:val="000000"/>
          <w:kern w:val="28"/>
        </w:rPr>
        <w:t xml:space="preserve">eligious </w:t>
      </w:r>
      <w:r w:rsidRPr="00971C51">
        <w:rPr>
          <w:rFonts w:cs="Calibri"/>
          <w:color w:val="000000"/>
          <w:kern w:val="28"/>
        </w:rPr>
        <w:t>E</w:t>
      </w:r>
      <w:r>
        <w:rPr>
          <w:rFonts w:cs="Calibri"/>
          <w:color w:val="000000"/>
          <w:kern w:val="28"/>
        </w:rPr>
        <w:t>ducation</w:t>
      </w:r>
      <w:r w:rsidRPr="00971C51">
        <w:rPr>
          <w:rFonts w:cs="Calibri"/>
          <w:color w:val="000000"/>
          <w:kern w:val="28"/>
        </w:rPr>
        <w:t>, All Saints’ offers the chance to be part of a dedicated team within a joyful, faith-led community that nurtures pupils to flourish academically, spiritually, and personally</w:t>
      </w:r>
      <w:r w:rsidR="00AD767A">
        <w:rPr>
          <w:rFonts w:cs="Calibri"/>
          <w:color w:val="000000"/>
          <w:kern w:val="28"/>
        </w:rPr>
        <w:t>.</w:t>
      </w:r>
    </w:p>
    <w:p w14:paraId="6D36FC9E" w14:textId="77777777" w:rsidR="00AD767A" w:rsidRDefault="00AD767A" w:rsidP="00AD767A">
      <w:pPr>
        <w:jc w:val="both"/>
      </w:pPr>
      <w:r>
        <w:t>If you are an inspirational teacher who is motivated by faith, driven by excellence and committed to nurturing the potential of every young person, we would be delighted to hear from you. This is a wonderful opportunity to make a real difference — to be part of a school that is flourishing, ambitious, and ready for the future.</w:t>
      </w:r>
    </w:p>
    <w:p w14:paraId="6C783CEF" w14:textId="51BDA6CD" w:rsidR="004C4765" w:rsidRPr="00AD767A" w:rsidRDefault="004C4765" w:rsidP="00F45B03">
      <w:pPr>
        <w:widowControl w:val="0"/>
        <w:autoSpaceDE w:val="0"/>
        <w:autoSpaceDN w:val="0"/>
        <w:adjustRightInd w:val="0"/>
        <w:rPr>
          <w:rFonts w:cs="Calibri"/>
          <w:lang w:val="en-US"/>
        </w:rPr>
      </w:pPr>
      <w:r w:rsidRPr="00AD767A">
        <w:rPr>
          <w:rFonts w:cs="Calibri"/>
          <w:lang w:val="en-US"/>
        </w:rPr>
        <w:t>Both ECTs and experienced teachers are encouraged to apply. We offer an excellent ECT Induction Programme as well as excellent professional development opportunities.</w:t>
      </w:r>
    </w:p>
    <w:p w14:paraId="17D30646" w14:textId="0D6E0CF7" w:rsidR="00F45B03" w:rsidRDefault="0038219B" w:rsidP="0038219B">
      <w:pPr>
        <w:pStyle w:val="NoSpacing"/>
        <w:jc w:val="both"/>
        <w:rPr>
          <w:b/>
        </w:rPr>
      </w:pPr>
      <w:r w:rsidRPr="00301297">
        <w:lastRenderedPageBreak/>
        <w:t xml:space="preserve">If you feel you have the right skills and attributes we are looking for, then we will be delighted to hear from you. </w:t>
      </w:r>
      <w:r w:rsidRPr="0052632D">
        <w:t xml:space="preserve">Visits to the school are warmly welcomed and can be arranged by contacting the school office on </w:t>
      </w:r>
      <w:r w:rsidRPr="00794365">
        <w:rPr>
          <w:b/>
        </w:rPr>
        <w:t xml:space="preserve">01706 </w:t>
      </w:r>
      <w:r w:rsidR="00EC634A">
        <w:rPr>
          <w:b/>
        </w:rPr>
        <w:t>213693</w:t>
      </w:r>
      <w:r>
        <w:t xml:space="preserve"> or </w:t>
      </w:r>
      <w:hyperlink r:id="rId17" w:history="1">
        <w:r w:rsidR="00EC634A" w:rsidRPr="00B46C4E">
          <w:rPr>
            <w:rStyle w:val="Hyperlink"/>
            <w:b/>
          </w:rPr>
          <w:t>office@allsaintshigh.lancs.sch.uk</w:t>
        </w:r>
      </w:hyperlink>
      <w:r w:rsidRPr="00794365">
        <w:rPr>
          <w:b/>
        </w:rPr>
        <w:t>.</w:t>
      </w:r>
    </w:p>
    <w:p w14:paraId="6C083F03" w14:textId="77777777" w:rsidR="00F45B03" w:rsidRDefault="00F45B03" w:rsidP="0038219B">
      <w:pPr>
        <w:pStyle w:val="NoSpacing"/>
        <w:jc w:val="both"/>
      </w:pPr>
    </w:p>
    <w:p w14:paraId="31D3DC3F" w14:textId="1600A0A3" w:rsidR="00F45B03" w:rsidRDefault="00F45B03" w:rsidP="005C6885">
      <w:pPr>
        <w:jc w:val="both"/>
        <w:rPr>
          <w:b/>
          <w:bCs/>
        </w:rPr>
      </w:pPr>
      <w:bookmarkStart w:id="6" w:name="_Hlk201218002"/>
      <w:r w:rsidRPr="00301297">
        <w:rPr>
          <w:b/>
        </w:rPr>
        <w:t xml:space="preserve">Full details and </w:t>
      </w:r>
      <w:r>
        <w:rPr>
          <w:b/>
        </w:rPr>
        <w:t>recruitment monitoring forms</w:t>
      </w:r>
      <w:r w:rsidRPr="00301297">
        <w:rPr>
          <w:b/>
        </w:rPr>
        <w:t xml:space="preserve"> are available from </w:t>
      </w:r>
      <w:r>
        <w:rPr>
          <w:b/>
        </w:rPr>
        <w:t>the Romero Catholic Academy Trust</w:t>
      </w:r>
      <w:r w:rsidRPr="00301297">
        <w:rPr>
          <w:b/>
        </w:rPr>
        <w:t xml:space="preserve"> website</w:t>
      </w:r>
      <w:r>
        <w:rPr>
          <w:b/>
        </w:rPr>
        <w:t xml:space="preserve">: </w:t>
      </w:r>
      <w:hyperlink r:id="rId18" w:history="1">
        <w:r w:rsidRPr="00965C0C">
          <w:rPr>
            <w:rStyle w:val="Hyperlink"/>
            <w:b/>
          </w:rPr>
          <w:t>www.romerocat.com</w:t>
        </w:r>
      </w:hyperlink>
      <w:r>
        <w:rPr>
          <w:b/>
        </w:rPr>
        <w:t xml:space="preserve"> </w:t>
      </w:r>
      <w:r w:rsidRPr="00140DE4">
        <w:rPr>
          <w:b/>
          <w:bCs/>
        </w:rPr>
        <w:t>or the school websit</w:t>
      </w:r>
      <w:r>
        <w:rPr>
          <w:b/>
          <w:bCs/>
        </w:rPr>
        <w:t xml:space="preserve">e </w:t>
      </w:r>
      <w:bookmarkEnd w:id="6"/>
      <w:r w:rsidR="00EC634A">
        <w:rPr>
          <w:b/>
          <w:bCs/>
        </w:rPr>
        <w:fldChar w:fldCharType="begin"/>
      </w:r>
      <w:r w:rsidR="00EC634A">
        <w:rPr>
          <w:b/>
          <w:bCs/>
        </w:rPr>
        <w:instrText xml:space="preserve"> HYPERLINK "http://</w:instrText>
      </w:r>
      <w:r w:rsidR="00EC634A" w:rsidRPr="00EC634A">
        <w:rPr>
          <w:b/>
          <w:bCs/>
        </w:rPr>
        <w:instrText>www.allsaintshigh.lancs.sch.uk</w:instrText>
      </w:r>
      <w:r w:rsidR="00EC634A">
        <w:rPr>
          <w:b/>
          <w:bCs/>
        </w:rPr>
        <w:instrText xml:space="preserve">" </w:instrText>
      </w:r>
      <w:r w:rsidR="00EC634A">
        <w:rPr>
          <w:b/>
          <w:bCs/>
        </w:rPr>
      </w:r>
      <w:r w:rsidR="00EC634A">
        <w:rPr>
          <w:b/>
          <w:bCs/>
        </w:rPr>
        <w:fldChar w:fldCharType="separate"/>
      </w:r>
      <w:r w:rsidR="00EC634A" w:rsidRPr="00B46C4E">
        <w:rPr>
          <w:rStyle w:val="Hyperlink"/>
          <w:b/>
          <w:bCs/>
        </w:rPr>
        <w:t>www.allsaintshigh.lancs.sch.uk</w:t>
      </w:r>
      <w:r w:rsidR="00EC634A">
        <w:rPr>
          <w:b/>
          <w:bCs/>
        </w:rPr>
        <w:fldChar w:fldCharType="end"/>
      </w:r>
      <w:r w:rsidR="00794365">
        <w:rPr>
          <w:b/>
          <w:bCs/>
        </w:rPr>
        <w:t>.</w:t>
      </w:r>
    </w:p>
    <w:p w14:paraId="169FA36F" w14:textId="2A0F8E53" w:rsidR="004D3383" w:rsidRDefault="004D3383" w:rsidP="005C6885">
      <w:pPr>
        <w:jc w:val="both"/>
        <w:rPr>
          <w:i/>
        </w:rPr>
      </w:pPr>
      <w:r w:rsidRPr="00301297">
        <w:rPr>
          <w:i/>
        </w:rPr>
        <w:t>We are committed to safeguarding and promoting the welfare of young people and expect all staff to share this commitment. The successful applicant will be subject to an Enhanced DBS check.</w:t>
      </w:r>
    </w:p>
    <w:tbl>
      <w:tblPr>
        <w:tblStyle w:val="GridTable2-Accent2"/>
        <w:tblW w:w="0" w:type="auto"/>
        <w:tblLook w:val="0480" w:firstRow="0" w:lastRow="0" w:firstColumn="1" w:lastColumn="0" w:noHBand="0" w:noVBand="1"/>
      </w:tblPr>
      <w:tblGrid>
        <w:gridCol w:w="1759"/>
        <w:gridCol w:w="4508"/>
      </w:tblGrid>
      <w:tr w:rsidR="00B20514" w14:paraId="61A35B78" w14:textId="77777777" w:rsidTr="00053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054DA7C7" w14:textId="77777777" w:rsidR="00B20514" w:rsidRDefault="00B20514" w:rsidP="005C6885">
            <w:pPr>
              <w:jc w:val="both"/>
            </w:pPr>
            <w:r>
              <w:t>Closing Date</w:t>
            </w:r>
          </w:p>
        </w:tc>
        <w:tc>
          <w:tcPr>
            <w:tcW w:w="4508" w:type="dxa"/>
          </w:tcPr>
          <w:p w14:paraId="0F2A3797" w14:textId="21C3C22E" w:rsidR="00B20514" w:rsidRDefault="00020777" w:rsidP="005C6885">
            <w:pPr>
              <w:jc w:val="both"/>
              <w:cnfStyle w:val="000000100000" w:firstRow="0" w:lastRow="0" w:firstColumn="0" w:lastColumn="0" w:oddVBand="0" w:evenVBand="0" w:oddHBand="1" w:evenHBand="0" w:firstRowFirstColumn="0" w:firstRowLastColumn="0" w:lastRowFirstColumn="0" w:lastRowLastColumn="0"/>
            </w:pPr>
            <w:r>
              <w:t>12noon Wednesday 14</w:t>
            </w:r>
            <w:r w:rsidRPr="00020777">
              <w:rPr>
                <w:vertAlign w:val="superscript"/>
              </w:rPr>
              <w:t>th</w:t>
            </w:r>
            <w:r>
              <w:t xml:space="preserve"> January 2026</w:t>
            </w:r>
          </w:p>
        </w:tc>
      </w:tr>
      <w:tr w:rsidR="00B20514" w14:paraId="49B1F11C" w14:textId="77777777" w:rsidTr="00053A53">
        <w:tc>
          <w:tcPr>
            <w:cnfStyle w:val="001000000000" w:firstRow="0" w:lastRow="0" w:firstColumn="1" w:lastColumn="0" w:oddVBand="0" w:evenVBand="0" w:oddHBand="0" w:evenHBand="0" w:firstRowFirstColumn="0" w:firstRowLastColumn="0" w:lastRowFirstColumn="0" w:lastRowLastColumn="0"/>
            <w:tcW w:w="1759" w:type="dxa"/>
          </w:tcPr>
          <w:p w14:paraId="52F8EC99" w14:textId="77777777" w:rsidR="00B20514" w:rsidRDefault="00B20514" w:rsidP="005C6885">
            <w:pPr>
              <w:jc w:val="both"/>
            </w:pPr>
            <w:r>
              <w:t>Shortlisting Date</w:t>
            </w:r>
          </w:p>
        </w:tc>
        <w:tc>
          <w:tcPr>
            <w:tcW w:w="4508" w:type="dxa"/>
          </w:tcPr>
          <w:p w14:paraId="329999E7" w14:textId="7B6C0A74" w:rsidR="00B20514" w:rsidRDefault="00020777" w:rsidP="005C6885">
            <w:pPr>
              <w:jc w:val="both"/>
              <w:cnfStyle w:val="000000000000" w:firstRow="0" w:lastRow="0" w:firstColumn="0" w:lastColumn="0" w:oddVBand="0" w:evenVBand="0" w:oddHBand="0" w:evenHBand="0" w:firstRowFirstColumn="0" w:firstRowLastColumn="0" w:lastRowFirstColumn="0" w:lastRowLastColumn="0"/>
            </w:pPr>
            <w:r>
              <w:t>Friday 16</w:t>
            </w:r>
            <w:r w:rsidRPr="00020777">
              <w:rPr>
                <w:vertAlign w:val="superscript"/>
              </w:rPr>
              <w:t>th</w:t>
            </w:r>
            <w:r>
              <w:t xml:space="preserve"> January 2026</w:t>
            </w:r>
          </w:p>
        </w:tc>
      </w:tr>
      <w:tr w:rsidR="00B20514" w14:paraId="3B857092" w14:textId="77777777" w:rsidTr="00053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4A7B8FDF" w14:textId="77777777" w:rsidR="00B20514" w:rsidRDefault="00B20514" w:rsidP="005C6885">
            <w:pPr>
              <w:jc w:val="both"/>
            </w:pPr>
            <w:r>
              <w:t>Interview Date</w:t>
            </w:r>
          </w:p>
        </w:tc>
        <w:tc>
          <w:tcPr>
            <w:tcW w:w="4508" w:type="dxa"/>
          </w:tcPr>
          <w:p w14:paraId="014B298B" w14:textId="3556EFD0" w:rsidR="00020777" w:rsidRDefault="00020777" w:rsidP="005C6885">
            <w:pPr>
              <w:jc w:val="both"/>
              <w:cnfStyle w:val="000000100000" w:firstRow="0" w:lastRow="0" w:firstColumn="0" w:lastColumn="0" w:oddVBand="0" w:evenVBand="0" w:oddHBand="1" w:evenHBand="0" w:firstRowFirstColumn="0" w:firstRowLastColumn="0" w:lastRowFirstColumn="0" w:lastRowLastColumn="0"/>
            </w:pPr>
            <w:r>
              <w:t>Friday 23</w:t>
            </w:r>
            <w:r w:rsidRPr="00020777">
              <w:rPr>
                <w:vertAlign w:val="superscript"/>
              </w:rPr>
              <w:t>rd</w:t>
            </w:r>
            <w:r>
              <w:t xml:space="preserve"> January 2026</w:t>
            </w:r>
          </w:p>
        </w:tc>
      </w:tr>
    </w:tbl>
    <w:p w14:paraId="093C57ED" w14:textId="77777777" w:rsidR="00302A29" w:rsidRPr="00301297" w:rsidRDefault="00302A29" w:rsidP="005C6885">
      <w:pPr>
        <w:jc w:val="both"/>
      </w:pPr>
    </w:p>
    <w:p w14:paraId="6B05D797" w14:textId="7B987036" w:rsidR="00F8155A" w:rsidRDefault="00F8155A" w:rsidP="005C6885">
      <w:pPr>
        <w:jc w:val="both"/>
      </w:pPr>
    </w:p>
    <w:p w14:paraId="360D52BA" w14:textId="77777777" w:rsidR="00AD767A" w:rsidRDefault="00AD767A" w:rsidP="005C6885">
      <w:pPr>
        <w:jc w:val="both"/>
      </w:pPr>
    </w:p>
    <w:p w14:paraId="7815480C" w14:textId="77777777" w:rsidR="00AD767A" w:rsidRDefault="00AD767A" w:rsidP="005C6885">
      <w:pPr>
        <w:jc w:val="both"/>
      </w:pPr>
    </w:p>
    <w:p w14:paraId="0632BEEF" w14:textId="77777777" w:rsidR="00AD767A" w:rsidRDefault="00AD767A" w:rsidP="005C6885">
      <w:pPr>
        <w:jc w:val="both"/>
      </w:pPr>
    </w:p>
    <w:p w14:paraId="485143D9" w14:textId="77777777" w:rsidR="00AD767A" w:rsidRDefault="00AD767A" w:rsidP="005C6885">
      <w:pPr>
        <w:jc w:val="both"/>
      </w:pPr>
    </w:p>
    <w:p w14:paraId="3078FABC" w14:textId="77777777" w:rsidR="00AD767A" w:rsidRDefault="00AD767A" w:rsidP="005C6885">
      <w:pPr>
        <w:jc w:val="both"/>
      </w:pPr>
    </w:p>
    <w:p w14:paraId="33CC4179" w14:textId="77777777" w:rsidR="00AD767A" w:rsidRDefault="00AD767A" w:rsidP="005C6885">
      <w:pPr>
        <w:jc w:val="both"/>
      </w:pPr>
    </w:p>
    <w:p w14:paraId="62D6D8F3" w14:textId="77777777" w:rsidR="00AD767A" w:rsidRDefault="00AD767A" w:rsidP="005C6885">
      <w:pPr>
        <w:jc w:val="both"/>
      </w:pPr>
    </w:p>
    <w:p w14:paraId="14AD0857" w14:textId="77777777" w:rsidR="00AD767A" w:rsidRDefault="00AD767A" w:rsidP="005C6885">
      <w:pPr>
        <w:jc w:val="both"/>
      </w:pPr>
    </w:p>
    <w:p w14:paraId="5C5ED45E" w14:textId="77777777" w:rsidR="00AD767A" w:rsidRDefault="00AD767A" w:rsidP="005C6885">
      <w:pPr>
        <w:jc w:val="both"/>
      </w:pPr>
    </w:p>
    <w:p w14:paraId="2EC5D6A1" w14:textId="77777777" w:rsidR="00AD767A" w:rsidRDefault="00AD767A" w:rsidP="005C6885">
      <w:pPr>
        <w:jc w:val="both"/>
      </w:pPr>
    </w:p>
    <w:p w14:paraId="3B5F7B8D" w14:textId="77777777" w:rsidR="00AD767A" w:rsidRDefault="00AD767A" w:rsidP="005C6885">
      <w:pPr>
        <w:jc w:val="both"/>
      </w:pPr>
    </w:p>
    <w:p w14:paraId="10A28F13" w14:textId="77777777" w:rsidR="00AD767A" w:rsidRDefault="00AD767A" w:rsidP="005C6885">
      <w:pPr>
        <w:jc w:val="both"/>
      </w:pPr>
    </w:p>
    <w:p w14:paraId="33506586" w14:textId="77777777" w:rsidR="00AD767A" w:rsidRDefault="00AD767A" w:rsidP="005C6885">
      <w:pPr>
        <w:jc w:val="both"/>
      </w:pPr>
    </w:p>
    <w:p w14:paraId="56A5DAA0" w14:textId="77777777" w:rsidR="00AD767A" w:rsidRDefault="00AD767A" w:rsidP="005C6885">
      <w:pPr>
        <w:jc w:val="both"/>
      </w:pPr>
    </w:p>
    <w:p w14:paraId="22A51285" w14:textId="77777777" w:rsidR="00AD767A" w:rsidRDefault="00AD767A" w:rsidP="005C6885">
      <w:pPr>
        <w:jc w:val="both"/>
      </w:pPr>
    </w:p>
    <w:p w14:paraId="210120D5" w14:textId="77777777" w:rsidR="00AD767A" w:rsidRDefault="00AD767A" w:rsidP="005C6885">
      <w:pPr>
        <w:jc w:val="both"/>
      </w:pPr>
    </w:p>
    <w:p w14:paraId="0C606DCA" w14:textId="77777777" w:rsidR="00AD767A" w:rsidRDefault="00AD767A" w:rsidP="005C6885">
      <w:pPr>
        <w:jc w:val="both"/>
      </w:pPr>
    </w:p>
    <w:p w14:paraId="38AAD013" w14:textId="77777777" w:rsidR="00AD767A" w:rsidRDefault="00AD767A" w:rsidP="005C6885">
      <w:pPr>
        <w:jc w:val="both"/>
      </w:pPr>
    </w:p>
    <w:p w14:paraId="3EF4545D" w14:textId="77777777" w:rsidR="006B194B" w:rsidRDefault="006B194B" w:rsidP="005C6885">
      <w:pPr>
        <w:jc w:val="both"/>
      </w:pPr>
    </w:p>
    <w:p w14:paraId="2FCBDED8" w14:textId="70BEBD85" w:rsidR="00F45B03" w:rsidRDefault="004C4765" w:rsidP="00F45B03">
      <w:pPr>
        <w:pStyle w:val="Heading1"/>
        <w:jc w:val="both"/>
      </w:pPr>
      <w:bookmarkStart w:id="7" w:name="_Toc214445949"/>
      <w:r>
        <w:lastRenderedPageBreak/>
        <w:t>Teacher of RE</w:t>
      </w:r>
      <w:r w:rsidR="00AD206A">
        <w:t xml:space="preserve"> </w:t>
      </w:r>
      <w:bookmarkEnd w:id="7"/>
      <w:r w:rsidR="006B194B" w:rsidRPr="006B194B">
        <w:t>WITH RESPONSIBILITY FOR CATHOLIC LIFE &amp; MISSION AND COLLECTIVE WORSHIP</w:t>
      </w:r>
    </w:p>
    <w:p w14:paraId="3B30E32E" w14:textId="77777777" w:rsidR="00F45B03" w:rsidRDefault="00F45B03" w:rsidP="00F45B03">
      <w:pPr>
        <w:pStyle w:val="Heading2"/>
        <w:jc w:val="both"/>
      </w:pPr>
      <w:bookmarkStart w:id="8" w:name="_Toc201564514"/>
      <w:bookmarkStart w:id="9" w:name="_Toc214445950"/>
      <w:r>
        <w:t>Job Description</w:t>
      </w:r>
      <w:bookmarkEnd w:id="8"/>
      <w:bookmarkEnd w:id="9"/>
    </w:p>
    <w:p w14:paraId="5D8825F7" w14:textId="77777777" w:rsidR="00F45B03" w:rsidRDefault="00F45B03" w:rsidP="00F45B03">
      <w:pPr>
        <w:pStyle w:val="Heading3"/>
        <w:jc w:val="both"/>
      </w:pPr>
      <w:bookmarkStart w:id="10" w:name="_Toc201564515"/>
      <w:bookmarkStart w:id="11" w:name="_Toc213310468"/>
      <w:bookmarkStart w:id="12" w:name="_Toc214445951"/>
      <w:r w:rsidRPr="00301297">
        <w:t>Job Purpose</w:t>
      </w:r>
      <w:bookmarkEnd w:id="10"/>
      <w:bookmarkEnd w:id="11"/>
      <w:bookmarkEnd w:id="12"/>
      <w:r w:rsidRPr="00301297">
        <w:t xml:space="preserve"> </w:t>
      </w:r>
    </w:p>
    <w:p w14:paraId="429EDE74" w14:textId="230F4297" w:rsidR="00971BCD" w:rsidRDefault="00BB0460" w:rsidP="00971BCD">
      <w:pPr>
        <w:rPr>
          <w:noProof/>
        </w:rPr>
      </w:pPr>
      <w:r>
        <w:t xml:space="preserve">The </w:t>
      </w:r>
      <w:r w:rsidR="0095517C">
        <w:t>Teacher of Relig</w:t>
      </w:r>
      <w:r w:rsidR="009341AA">
        <w:t>ious Education will teach pupils aged 11 and 16 across Key Stage 3 and 4 delivering high-quality</w:t>
      </w:r>
      <w:r w:rsidR="001F6588">
        <w:t>, inspiring and rigorous lessons in Religious Studies. The postholder will contribute to the development, organisation and administration of the department. They will work collabora</w:t>
      </w:r>
      <w:r w:rsidR="00722D9B">
        <w:t xml:space="preserve">tively with the Curriculum Leader </w:t>
      </w:r>
      <w:r w:rsidR="004E2A4F">
        <w:t>for Religious Education and colleagues across the school to ensure that Religious Education remains at the heart of our mission and curriculum.</w:t>
      </w:r>
    </w:p>
    <w:p w14:paraId="640A7575" w14:textId="544FCA81" w:rsidR="00874814" w:rsidRPr="00874814" w:rsidRDefault="000128FE" w:rsidP="000D7DBB">
      <w:pPr>
        <w:spacing w:before="0" w:after="160" w:line="259" w:lineRule="auto"/>
        <w:jc w:val="both"/>
      </w:pPr>
      <w:r>
        <w:t xml:space="preserve">With a Teaching and Learning Responsibility for Catholic Life &amp; Mission and Collective </w:t>
      </w:r>
      <w:r w:rsidR="00510F24">
        <w:t>Worship, you</w:t>
      </w:r>
      <w:r w:rsidR="00210283">
        <w:t xml:space="preserve"> will </w:t>
      </w:r>
      <w:r w:rsidR="00B1460C" w:rsidRPr="00B1460C">
        <w:t xml:space="preserve">be responsible </w:t>
      </w:r>
      <w:r w:rsidR="000D7DBB">
        <w:t>for</w:t>
      </w:r>
      <w:r w:rsidR="000D7DBB" w:rsidRPr="008C4D55">
        <w:t xml:space="preserve"> lead</w:t>
      </w:r>
      <w:r w:rsidR="000D7DBB">
        <w:t>ing</w:t>
      </w:r>
      <w:r w:rsidR="000D7DBB" w:rsidRPr="008C4D55">
        <w:t>, develop</w:t>
      </w:r>
      <w:r w:rsidR="000D7DBB">
        <w:t>ing</w:t>
      </w:r>
      <w:r w:rsidR="000D7DBB" w:rsidRPr="008C4D55">
        <w:t>, monitor</w:t>
      </w:r>
      <w:r w:rsidR="000D7DBB">
        <w:t>ing</w:t>
      </w:r>
      <w:r w:rsidR="000D7DBB" w:rsidRPr="008C4D55">
        <w:t>, and enhanci</w:t>
      </w:r>
      <w:r w:rsidR="000D7DBB">
        <w:t>ng</w:t>
      </w:r>
      <w:r w:rsidR="000D7DBB" w:rsidRPr="008C4D55">
        <w:t xml:space="preserve"> the Catholic </w:t>
      </w:r>
      <w:r w:rsidR="000D7DBB">
        <w:t>L</w:t>
      </w:r>
      <w:r w:rsidR="000D7DBB" w:rsidRPr="008C4D55">
        <w:t>ife</w:t>
      </w:r>
      <w:r w:rsidR="000D7DBB">
        <w:t xml:space="preserve"> &amp;</w:t>
      </w:r>
      <w:r w:rsidR="000D7DBB" w:rsidRPr="008C4D55">
        <w:t xml:space="preserve"> </w:t>
      </w:r>
      <w:r w:rsidR="000D7DBB">
        <w:t>M</w:t>
      </w:r>
      <w:r w:rsidR="000D7DBB" w:rsidRPr="008C4D55">
        <w:t xml:space="preserve">ission, and </w:t>
      </w:r>
      <w:r w:rsidR="000D7DBB">
        <w:t>C</w:t>
      </w:r>
      <w:r w:rsidR="000D7DBB" w:rsidRPr="008C4D55">
        <w:t xml:space="preserve">ollective </w:t>
      </w:r>
      <w:r w:rsidR="000D7DBB">
        <w:t>W</w:t>
      </w:r>
      <w:r w:rsidR="000D7DBB" w:rsidRPr="008C4D55">
        <w:t>orship of the school, ensuring that the school faithfully lives as a Catholic community, places Christ at its heart, and provides prayer and liturgical experiences that engage pupils and staff in full, active, and conscious participation.</w:t>
      </w:r>
    </w:p>
    <w:p w14:paraId="714CA852" w14:textId="59EF239D" w:rsidR="00F45B03" w:rsidRDefault="00F45B03" w:rsidP="00F45B03">
      <w:pPr>
        <w:pStyle w:val="Heading3"/>
      </w:pPr>
      <w:bookmarkStart w:id="13" w:name="_Toc201564516"/>
      <w:bookmarkStart w:id="14" w:name="_Toc213310470"/>
      <w:bookmarkStart w:id="15" w:name="_Toc214445952"/>
      <w:r>
        <w:t>Main Duties and Responsibilities</w:t>
      </w:r>
      <w:bookmarkEnd w:id="13"/>
      <w:bookmarkEnd w:id="14"/>
      <w:bookmarkEnd w:id="15"/>
    </w:p>
    <w:p w14:paraId="24E2452E" w14:textId="5314ADD5" w:rsidR="00F45B03" w:rsidRDefault="00F45B03" w:rsidP="00F45B03">
      <w:pPr>
        <w:rPr>
          <w:rStyle w:val="IntenseEmphasis"/>
          <w:b w:val="0"/>
          <w:bCs w:val="0"/>
          <w:caps w:val="0"/>
          <w:color w:val="auto"/>
          <w:spacing w:val="0"/>
        </w:rPr>
      </w:pPr>
      <w:r w:rsidRPr="00BB6761">
        <w:rPr>
          <w:rStyle w:val="IntenseEmphasis"/>
          <w:b w:val="0"/>
          <w:bCs w:val="0"/>
          <w:caps w:val="0"/>
          <w:color w:val="auto"/>
          <w:spacing w:val="0"/>
        </w:rPr>
        <w:t>Your duties and responsibilities will include:</w:t>
      </w:r>
    </w:p>
    <w:p w14:paraId="5B5D9F6A" w14:textId="598325AD" w:rsidR="005252B7" w:rsidRDefault="005252B7" w:rsidP="005252B7">
      <w:pPr>
        <w:jc w:val="both"/>
        <w:rPr>
          <w:rStyle w:val="IntenseEmphasis"/>
        </w:rPr>
      </w:pPr>
      <w:r>
        <w:rPr>
          <w:rStyle w:val="IntenseEmphasis"/>
        </w:rPr>
        <w:t xml:space="preserve">Teaching </w:t>
      </w:r>
    </w:p>
    <w:p w14:paraId="27523B9F" w14:textId="1393112F" w:rsidR="005252B7" w:rsidRDefault="005252B7" w:rsidP="005252B7">
      <w:pPr>
        <w:numPr>
          <w:ilvl w:val="0"/>
          <w:numId w:val="5"/>
        </w:numPr>
        <w:spacing w:before="0" w:after="160" w:line="259" w:lineRule="auto"/>
        <w:jc w:val="both"/>
      </w:pPr>
      <w:r>
        <w:t>Plan and deliver well-structured, differentiated lessons that follow the agreed RE curriculum to encourage curiosity, tolerance, and respectful exploration of beliefs and values</w:t>
      </w:r>
      <w:r w:rsidR="00CD1070">
        <w:t>.</w:t>
      </w:r>
    </w:p>
    <w:p w14:paraId="1C8BC2AE" w14:textId="002D563D" w:rsidR="00971C51" w:rsidRDefault="00971C51" w:rsidP="005252B7">
      <w:pPr>
        <w:numPr>
          <w:ilvl w:val="0"/>
          <w:numId w:val="5"/>
        </w:numPr>
        <w:spacing w:before="0" w:after="160" w:line="259" w:lineRule="auto"/>
        <w:jc w:val="both"/>
      </w:pPr>
      <w:r>
        <w:t xml:space="preserve">Inspire pupils through excellent subject knowledge and creative teaching that fosters spiritual, moral and intellectual growth. </w:t>
      </w:r>
    </w:p>
    <w:p w14:paraId="41276BD2" w14:textId="7287CDC7" w:rsidR="005252B7" w:rsidRDefault="005252B7" w:rsidP="005252B7">
      <w:pPr>
        <w:numPr>
          <w:ilvl w:val="0"/>
          <w:numId w:val="5"/>
        </w:numPr>
        <w:spacing w:before="0" w:after="160" w:line="259" w:lineRule="auto"/>
        <w:jc w:val="both"/>
      </w:pPr>
      <w:r>
        <w:t>Promote thoughtful and inclusive classroom discussions that develop critical thinking, empathy, and understanding of moral and philosophical issues</w:t>
      </w:r>
      <w:r w:rsidR="0027344C">
        <w:t>.</w:t>
      </w:r>
    </w:p>
    <w:p w14:paraId="7488B343" w14:textId="0FB1941C" w:rsidR="0027344C" w:rsidRDefault="0027344C" w:rsidP="005252B7">
      <w:pPr>
        <w:numPr>
          <w:ilvl w:val="0"/>
          <w:numId w:val="5"/>
        </w:numPr>
        <w:spacing w:before="0" w:after="160" w:line="259" w:lineRule="auto"/>
        <w:jc w:val="both"/>
      </w:pPr>
      <w:r>
        <w:t>Use assessment data to inform pla</w:t>
      </w:r>
      <w:r w:rsidR="00CD1070">
        <w:t>nning, drive progress, and secure excellent outcomes for all pupils.</w:t>
      </w:r>
    </w:p>
    <w:p w14:paraId="5A95443F" w14:textId="421F26B9" w:rsidR="00CD1070" w:rsidRPr="00CD1070" w:rsidRDefault="00CD1070" w:rsidP="00CD1070">
      <w:pPr>
        <w:pStyle w:val="ListParagraph"/>
        <w:numPr>
          <w:ilvl w:val="0"/>
          <w:numId w:val="5"/>
        </w:numPr>
      </w:pPr>
      <w:r w:rsidRPr="00CD1070">
        <w:t>Set consistently high expectations for learning, behaviour and achievement</w:t>
      </w:r>
      <w:r w:rsidR="00847ABB">
        <w:t xml:space="preserve"> that inspire, motivate and challenge pupils </w:t>
      </w:r>
      <w:r w:rsidR="00CE226A">
        <w:t>through</w:t>
      </w:r>
      <w:r w:rsidRPr="00CD1070">
        <w:t xml:space="preserve"> modelling the school’s mission to “Let your light shine”. </w:t>
      </w:r>
    </w:p>
    <w:p w14:paraId="274F6ADB" w14:textId="0C06FF42" w:rsidR="00CD1070" w:rsidRPr="00CD1070" w:rsidRDefault="00CD1070" w:rsidP="00CD1070">
      <w:pPr>
        <w:numPr>
          <w:ilvl w:val="0"/>
          <w:numId w:val="5"/>
        </w:numPr>
        <w:spacing w:before="0" w:after="160" w:line="259" w:lineRule="auto"/>
        <w:jc w:val="both"/>
      </w:pPr>
      <w:bookmarkStart w:id="16" w:name="_Hlk214442412"/>
      <w:r w:rsidRPr="00CD1070">
        <w:t>Manage behaviour effectively to create calm, respectful and purposeful classroom environment in which all pupils can thrive</w:t>
      </w:r>
      <w:r>
        <w:t>.</w:t>
      </w:r>
    </w:p>
    <w:bookmarkEnd w:id="16"/>
    <w:p w14:paraId="7A0F5BDD" w14:textId="725FAE9C" w:rsidR="00CD1070" w:rsidRDefault="0094003F" w:rsidP="005252B7">
      <w:pPr>
        <w:numPr>
          <w:ilvl w:val="0"/>
          <w:numId w:val="5"/>
        </w:numPr>
        <w:spacing w:before="0" w:after="160" w:line="259" w:lineRule="auto"/>
        <w:jc w:val="both"/>
      </w:pPr>
      <w:r>
        <w:t>Adapt teaching to respond to the strengths and needs of pupils.</w:t>
      </w:r>
    </w:p>
    <w:p w14:paraId="6A98EC97" w14:textId="45853A9B" w:rsidR="00B60922" w:rsidRDefault="0094003F" w:rsidP="00B60922">
      <w:pPr>
        <w:numPr>
          <w:ilvl w:val="0"/>
          <w:numId w:val="5"/>
        </w:numPr>
        <w:spacing w:before="0" w:after="160" w:line="259" w:lineRule="auto"/>
        <w:jc w:val="both"/>
      </w:pPr>
      <w:r>
        <w:t>Participate in arrangements for preparing pupils for external tests.</w:t>
      </w:r>
    </w:p>
    <w:p w14:paraId="7DAD0A4F" w14:textId="77777777" w:rsidR="00B60922" w:rsidRDefault="00B60922" w:rsidP="00B60922">
      <w:pPr>
        <w:jc w:val="both"/>
        <w:rPr>
          <w:rStyle w:val="IntenseEmphasis"/>
        </w:rPr>
      </w:pPr>
      <w:r>
        <w:rPr>
          <w:rStyle w:val="IntenseEmphasis"/>
        </w:rPr>
        <w:t>Teaching and Learning Responsibility</w:t>
      </w:r>
    </w:p>
    <w:p w14:paraId="3C139531" w14:textId="77777777" w:rsidR="008C4D55" w:rsidRPr="008C4D55" w:rsidRDefault="008C4D55" w:rsidP="008C4D55">
      <w:pPr>
        <w:numPr>
          <w:ilvl w:val="0"/>
          <w:numId w:val="20"/>
        </w:numPr>
        <w:spacing w:before="0" w:after="160" w:line="259" w:lineRule="auto"/>
        <w:jc w:val="both"/>
      </w:pPr>
      <w:r w:rsidRPr="008C4D55">
        <w:t>To lead all elements of the school’s Faith Leadership team and chaplaincy provision, including regular monitoring and evaluation of student participation, providing updates and next steps to the Headteacher and Governors.</w:t>
      </w:r>
    </w:p>
    <w:p w14:paraId="564F5616" w14:textId="77777777" w:rsidR="008C4D55" w:rsidRPr="008C4D55" w:rsidRDefault="008C4D55" w:rsidP="008C4D55">
      <w:pPr>
        <w:numPr>
          <w:ilvl w:val="0"/>
          <w:numId w:val="20"/>
        </w:numPr>
        <w:spacing w:before="0" w:after="160" w:line="259" w:lineRule="auto"/>
        <w:jc w:val="both"/>
      </w:pPr>
      <w:r w:rsidRPr="008C4D55">
        <w:t>To plan, deliver, monitor, and evaluate a wide range of high-quality chaplaincy and spiritual development opportunities for both pupils and staff.</w:t>
      </w:r>
    </w:p>
    <w:p w14:paraId="3CA6694D" w14:textId="37E0DFB3" w:rsidR="008C4D55" w:rsidRPr="008C4D55" w:rsidRDefault="008C4D55" w:rsidP="008C4D55">
      <w:pPr>
        <w:numPr>
          <w:ilvl w:val="0"/>
          <w:numId w:val="20"/>
        </w:numPr>
        <w:spacing w:before="0" w:after="160" w:line="259" w:lineRule="auto"/>
        <w:jc w:val="both"/>
      </w:pPr>
      <w:r w:rsidRPr="008C4D55">
        <w:lastRenderedPageBreak/>
        <w:t xml:space="preserve">To plan and oversee regular opportunities for </w:t>
      </w:r>
      <w:r w:rsidR="00D03B60">
        <w:t>pupils</w:t>
      </w:r>
      <w:r w:rsidRPr="008C4D55">
        <w:t xml:space="preserve"> to participate in events demonstrating their understanding of Catholic Social Teaching at local, national, and global levels, and support them in articulating the theology and reasoning underpinning these actions via assemblies, lessons, form time, and other suitable forums.</w:t>
      </w:r>
    </w:p>
    <w:p w14:paraId="57228A9C" w14:textId="77777777" w:rsidR="008C4D55" w:rsidRPr="008C4D55" w:rsidRDefault="008C4D55" w:rsidP="008C4D55">
      <w:pPr>
        <w:numPr>
          <w:ilvl w:val="0"/>
          <w:numId w:val="20"/>
        </w:numPr>
        <w:spacing w:before="0" w:after="160" w:line="259" w:lineRule="auto"/>
        <w:jc w:val="both"/>
      </w:pPr>
      <w:r w:rsidRPr="008C4D55">
        <w:t>To ensure the school environment, resources, and spaces reflect its mission, identity, and Catholic character through visible signs, care, and preparation for prayer, liturgy, and Mass.</w:t>
      </w:r>
    </w:p>
    <w:p w14:paraId="632C6221" w14:textId="77777777" w:rsidR="008C4D55" w:rsidRPr="008C4D55" w:rsidRDefault="008C4D55" w:rsidP="008C4D55">
      <w:pPr>
        <w:numPr>
          <w:ilvl w:val="0"/>
          <w:numId w:val="20"/>
        </w:numPr>
        <w:spacing w:before="0" w:after="160" w:line="259" w:lineRule="auto"/>
        <w:jc w:val="both"/>
      </w:pPr>
      <w:r w:rsidRPr="008C4D55">
        <w:t>To plan and lead a comprehensive liturgical calendar, ensuring students understand the elements of the Church’s liturgical year and participate in the Eucharist, sacrament of reconciliation, and other key celebrations (e.g., Holy Days of Obligation, patron’s day, Valley Masses, and other liturgies).</w:t>
      </w:r>
    </w:p>
    <w:p w14:paraId="38BD7590" w14:textId="77777777" w:rsidR="008C4D55" w:rsidRPr="008C4D55" w:rsidRDefault="008C4D55" w:rsidP="008C4D55">
      <w:pPr>
        <w:numPr>
          <w:ilvl w:val="0"/>
          <w:numId w:val="20"/>
        </w:numPr>
        <w:spacing w:before="0" w:after="160" w:line="259" w:lineRule="auto"/>
        <w:jc w:val="both"/>
      </w:pPr>
      <w:r w:rsidRPr="008C4D55">
        <w:t>To develop and implement daily acts of worship, including morning and end-of-day prayers, using well-chosen scripture passages informed by the liturgical season and ensuring creative and engaging Catholic traditions, including music and the arts.</w:t>
      </w:r>
    </w:p>
    <w:p w14:paraId="5753EC87" w14:textId="0BCD45DE" w:rsidR="008C4D55" w:rsidRPr="008C4D55" w:rsidRDefault="008C4D55" w:rsidP="008C4D55">
      <w:pPr>
        <w:numPr>
          <w:ilvl w:val="0"/>
          <w:numId w:val="20"/>
        </w:numPr>
        <w:spacing w:before="0" w:after="160" w:line="259" w:lineRule="auto"/>
        <w:jc w:val="both"/>
      </w:pPr>
      <w:r w:rsidRPr="008C4D55">
        <w:t xml:space="preserve">To work with </w:t>
      </w:r>
      <w:r w:rsidR="00D03B60">
        <w:t>pupils</w:t>
      </w:r>
      <w:r w:rsidRPr="008C4D55">
        <w:t xml:space="preserve"> to plan, lead, and participate in prayer and liturgy, fostering liturgical skills and participation in ministries, and provide reports on participation levels and types of ministries undertaken.</w:t>
      </w:r>
    </w:p>
    <w:p w14:paraId="49A5E15E" w14:textId="77777777" w:rsidR="008C4D55" w:rsidRPr="008C4D55" w:rsidRDefault="008C4D55" w:rsidP="008C4D55">
      <w:pPr>
        <w:numPr>
          <w:ilvl w:val="0"/>
          <w:numId w:val="20"/>
        </w:numPr>
        <w:spacing w:before="0" w:after="160" w:line="259" w:lineRule="auto"/>
        <w:jc w:val="both"/>
      </w:pPr>
      <w:r w:rsidRPr="008C4D55">
        <w:t>To provide training, support, and formation for staff and governors to develop their knowledge, confidence, and ability to lead liturgy, prayer, and Catholic mission within their curriculum areas and across all aspects of school life.</w:t>
      </w:r>
    </w:p>
    <w:p w14:paraId="7BC3A352" w14:textId="77777777" w:rsidR="008C4D55" w:rsidRPr="008C4D55" w:rsidRDefault="008C4D55" w:rsidP="008C4D55">
      <w:pPr>
        <w:numPr>
          <w:ilvl w:val="0"/>
          <w:numId w:val="20"/>
        </w:numPr>
        <w:spacing w:before="0" w:after="160" w:line="259" w:lineRule="auto"/>
        <w:jc w:val="both"/>
      </w:pPr>
      <w:r w:rsidRPr="008C4D55">
        <w:t>To support Senior Leadership in embedding the mission statement across the school, ensuring it is known, understood, and lived by all members of the school community.</w:t>
      </w:r>
    </w:p>
    <w:p w14:paraId="1B5D6845" w14:textId="77777777" w:rsidR="008C4D55" w:rsidRPr="008C4D55" w:rsidRDefault="008C4D55" w:rsidP="008C4D55">
      <w:pPr>
        <w:numPr>
          <w:ilvl w:val="0"/>
          <w:numId w:val="20"/>
        </w:numPr>
        <w:spacing w:before="0" w:after="160" w:line="259" w:lineRule="auto"/>
        <w:jc w:val="both"/>
      </w:pPr>
      <w:r w:rsidRPr="008C4D55">
        <w:t>To provide induction and ongoing support for new and existing staff, enabling them to actively contribute to the Catholic life, mission, and collective worship of the school.</w:t>
      </w:r>
    </w:p>
    <w:p w14:paraId="6975CCB2" w14:textId="77777777" w:rsidR="008C4D55" w:rsidRPr="008C4D55" w:rsidRDefault="008C4D55" w:rsidP="008C4D55">
      <w:pPr>
        <w:numPr>
          <w:ilvl w:val="0"/>
          <w:numId w:val="20"/>
        </w:numPr>
        <w:spacing w:before="0" w:after="160" w:line="259" w:lineRule="auto"/>
        <w:jc w:val="both"/>
      </w:pPr>
      <w:r w:rsidRPr="008C4D55">
        <w:t>To work with Curriculum Leaders to ensure curricula express a coherent Catholic understanding of reality and to facilitate connections between subjects reflecting this understanding.</w:t>
      </w:r>
    </w:p>
    <w:p w14:paraId="673ABA41" w14:textId="77777777" w:rsidR="008C4D55" w:rsidRPr="008C4D55" w:rsidRDefault="008C4D55" w:rsidP="008C4D55">
      <w:pPr>
        <w:numPr>
          <w:ilvl w:val="0"/>
          <w:numId w:val="20"/>
        </w:numPr>
        <w:spacing w:before="0" w:after="160" w:line="259" w:lineRule="auto"/>
        <w:jc w:val="both"/>
      </w:pPr>
      <w:r w:rsidRPr="008C4D55">
        <w:t>To develop and maintain strong relationships with local parishes to enhance opportunities for student participation in worship and the wider Catholic community.</w:t>
      </w:r>
    </w:p>
    <w:p w14:paraId="5308378A" w14:textId="77777777" w:rsidR="008C4D55" w:rsidRPr="008C4D55" w:rsidRDefault="008C4D55" w:rsidP="008C4D55">
      <w:pPr>
        <w:numPr>
          <w:ilvl w:val="0"/>
          <w:numId w:val="20"/>
        </w:numPr>
        <w:spacing w:before="0" w:after="160" w:line="259" w:lineRule="auto"/>
        <w:jc w:val="both"/>
      </w:pPr>
      <w:r w:rsidRPr="008C4D55">
        <w:t>To ensure that provision for RSHE meets both statutory and diocesan requirements and is rooted in Church teaching.</w:t>
      </w:r>
    </w:p>
    <w:p w14:paraId="7D47807F" w14:textId="7662D2A8" w:rsidR="008C4D55" w:rsidRPr="008C4D55" w:rsidRDefault="008C4D55" w:rsidP="008C4D55">
      <w:pPr>
        <w:numPr>
          <w:ilvl w:val="0"/>
          <w:numId w:val="20"/>
        </w:numPr>
        <w:spacing w:before="0" w:after="160" w:line="259" w:lineRule="auto"/>
        <w:jc w:val="both"/>
      </w:pPr>
      <w:r w:rsidRPr="008C4D55">
        <w:t>To monitor, evaluate, and quality-assure Catholic Life</w:t>
      </w:r>
      <w:r w:rsidR="009B1ECA">
        <w:t xml:space="preserve"> &amp;</w:t>
      </w:r>
      <w:r w:rsidRPr="008C4D55">
        <w:t xml:space="preserve"> Mission and collective worship including via student voice, staff, and parent consultations, reporting findings and next steps to the Headteacher and Governors.</w:t>
      </w:r>
    </w:p>
    <w:p w14:paraId="3B198066" w14:textId="77777777" w:rsidR="008C4D55" w:rsidRPr="008C4D55" w:rsidRDefault="008C4D55" w:rsidP="008C4D55">
      <w:pPr>
        <w:numPr>
          <w:ilvl w:val="0"/>
          <w:numId w:val="20"/>
        </w:numPr>
        <w:spacing w:before="0" w:after="160" w:line="259" w:lineRule="auto"/>
        <w:jc w:val="both"/>
      </w:pPr>
      <w:r w:rsidRPr="008C4D55">
        <w:t>To create, implement, and regularly review a clear, comprehensive, and fit-for-purpose prayer, liturgy, and collective worship policy, shared with all relevant stakeholders.</w:t>
      </w:r>
    </w:p>
    <w:p w14:paraId="5C5F910F" w14:textId="11154C22" w:rsidR="008C4D55" w:rsidRPr="008C4D55" w:rsidRDefault="008C4D55" w:rsidP="008C4D55">
      <w:pPr>
        <w:numPr>
          <w:ilvl w:val="0"/>
          <w:numId w:val="20"/>
        </w:numPr>
        <w:spacing w:before="0" w:after="160" w:line="259" w:lineRule="auto"/>
        <w:jc w:val="both"/>
      </w:pPr>
      <w:r w:rsidRPr="008C4D55">
        <w:t xml:space="preserve">To provide opportunities for staff and </w:t>
      </w:r>
      <w:r w:rsidR="00672DDB">
        <w:t>pupils</w:t>
      </w:r>
      <w:r w:rsidRPr="008C4D55">
        <w:t xml:space="preserve"> to collaborate, innovate, and creatively enhance worship and spiritual life throughout the school year.</w:t>
      </w:r>
    </w:p>
    <w:p w14:paraId="594CDBA4" w14:textId="45DD4458" w:rsidR="008C4D55" w:rsidRPr="008C4D55" w:rsidRDefault="008C4D55" w:rsidP="008C4D55">
      <w:pPr>
        <w:numPr>
          <w:ilvl w:val="0"/>
          <w:numId w:val="20"/>
        </w:numPr>
        <w:spacing w:before="0" w:after="160" w:line="259" w:lineRule="auto"/>
        <w:jc w:val="both"/>
      </w:pPr>
      <w:r w:rsidRPr="008C4D55">
        <w:t>To carry out calendared evaluations of the quality and impact of Catholic Life</w:t>
      </w:r>
      <w:r w:rsidR="00672DDB">
        <w:t xml:space="preserve"> &amp;</w:t>
      </w:r>
      <w:r w:rsidRPr="008C4D55">
        <w:t xml:space="preserve"> Mission, and </w:t>
      </w:r>
      <w:r w:rsidR="00672DDB">
        <w:t>W</w:t>
      </w:r>
      <w:r w:rsidRPr="008C4D55">
        <w:t>orship as part of the school’s self-evaluation cycle, ensuring that feedback informs strategic planning and next steps.</w:t>
      </w:r>
    </w:p>
    <w:p w14:paraId="5348B4F0" w14:textId="49501E03" w:rsidR="005252B7" w:rsidRPr="00BB6761" w:rsidRDefault="005252B7" w:rsidP="00882FCA">
      <w:pPr>
        <w:spacing w:before="0" w:after="160" w:line="259" w:lineRule="auto"/>
        <w:jc w:val="both"/>
        <w:rPr>
          <w:rStyle w:val="IntenseEmphasis"/>
          <w:b w:val="0"/>
          <w:bCs w:val="0"/>
          <w:caps w:val="0"/>
          <w:color w:val="auto"/>
          <w:spacing w:val="0"/>
        </w:rPr>
      </w:pPr>
      <w:r>
        <w:rPr>
          <w:rStyle w:val="IntenseEmphasis"/>
        </w:rPr>
        <w:t>Professional Duties</w:t>
      </w:r>
    </w:p>
    <w:p w14:paraId="5B88B800" w14:textId="2083CB0B" w:rsidR="00F45B03" w:rsidRDefault="00610C7B" w:rsidP="00F45B03">
      <w:pPr>
        <w:numPr>
          <w:ilvl w:val="0"/>
          <w:numId w:val="5"/>
        </w:numPr>
        <w:spacing w:before="0" w:after="160" w:line="259" w:lineRule="auto"/>
        <w:jc w:val="both"/>
      </w:pPr>
      <w:r>
        <w:t>Maintain and build upon the standards and professional duties as outlined in Teachers’ Pay and Condition</w:t>
      </w:r>
    </w:p>
    <w:p w14:paraId="7B1125A8" w14:textId="340AD74B" w:rsidR="005252B7" w:rsidRDefault="005252B7" w:rsidP="005252B7">
      <w:pPr>
        <w:numPr>
          <w:ilvl w:val="0"/>
          <w:numId w:val="5"/>
        </w:numPr>
        <w:spacing w:before="0" w:after="160" w:line="259" w:lineRule="auto"/>
        <w:jc w:val="both"/>
      </w:pPr>
      <w:r>
        <w:lastRenderedPageBreak/>
        <w:t>Work collaboratively with</w:t>
      </w:r>
      <w:r w:rsidR="00270E52">
        <w:t xml:space="preserve">in a forward thinking and supportive team, contributing to a culture of professional excellence and continuous improvement. </w:t>
      </w:r>
    </w:p>
    <w:p w14:paraId="4C1C4BCD" w14:textId="2D36DC81" w:rsidR="00270E52" w:rsidRDefault="00270E52" w:rsidP="005252B7">
      <w:pPr>
        <w:numPr>
          <w:ilvl w:val="0"/>
          <w:numId w:val="5"/>
        </w:numPr>
        <w:spacing w:before="0" w:after="160" w:line="259" w:lineRule="auto"/>
        <w:jc w:val="both"/>
      </w:pPr>
      <w:r w:rsidRPr="00270E52">
        <w:t xml:space="preserve">Play an active role in the school’s journey towards </w:t>
      </w:r>
      <w:r>
        <w:t>becoming ‘Exceptional’</w:t>
      </w:r>
      <w:r w:rsidRPr="00270E52">
        <w:t>, contributing to departmental and whole-school initiatives that raise standards and enhance the Catholic life of the school.</w:t>
      </w:r>
    </w:p>
    <w:p w14:paraId="5E00A188" w14:textId="3BCE0C58" w:rsidR="00270E52" w:rsidRDefault="00270E52" w:rsidP="005252B7">
      <w:pPr>
        <w:numPr>
          <w:ilvl w:val="0"/>
          <w:numId w:val="5"/>
        </w:numPr>
        <w:spacing w:before="0" w:after="160" w:line="259" w:lineRule="auto"/>
        <w:jc w:val="both"/>
      </w:pPr>
      <w:r w:rsidRPr="00270E52">
        <w:t>Contribute to the wider life of the school, including retreats, liturgies, enrichment opportunities, and faith-based activities that strengthen our distinctive Catholic identity.</w:t>
      </w:r>
    </w:p>
    <w:p w14:paraId="35B769FD" w14:textId="4FB5B7F2" w:rsidR="00270E52" w:rsidRDefault="00A07F92" w:rsidP="00A07F92">
      <w:pPr>
        <w:numPr>
          <w:ilvl w:val="0"/>
          <w:numId w:val="5"/>
        </w:numPr>
        <w:spacing w:before="0" w:after="160" w:line="259" w:lineRule="auto"/>
        <w:jc w:val="both"/>
      </w:pPr>
      <w:r>
        <w:t>Take part in the school’s appraisal procedures and p</w:t>
      </w:r>
      <w:r w:rsidR="00270E52">
        <w:t>articipate fully in school and Trust-wide CPD, demonstrating a commitment to reflective practice, self-improvement, and innovation in teaching.</w:t>
      </w:r>
    </w:p>
    <w:p w14:paraId="5869EE84" w14:textId="064FABCF" w:rsidR="00270E52" w:rsidRDefault="00270E52" w:rsidP="00270E52">
      <w:pPr>
        <w:numPr>
          <w:ilvl w:val="0"/>
          <w:numId w:val="5"/>
        </w:numPr>
        <w:spacing w:before="0" w:after="160" w:line="259" w:lineRule="auto"/>
        <w:jc w:val="both"/>
      </w:pPr>
      <w:r>
        <w:t>Engage proactively with pupils and families to build strong, positive relationships that support learning, wellbeing, and personal development</w:t>
      </w:r>
      <w:r w:rsidR="00192BB4">
        <w:t xml:space="preserve"> and contribute to a positive school community</w:t>
      </w:r>
      <w:r>
        <w:t>.</w:t>
      </w:r>
    </w:p>
    <w:p w14:paraId="3B429E85" w14:textId="6542B8D9" w:rsidR="008A7CE0" w:rsidRDefault="00270E52" w:rsidP="008A7CE0">
      <w:pPr>
        <w:numPr>
          <w:ilvl w:val="0"/>
          <w:numId w:val="5"/>
        </w:numPr>
        <w:spacing w:before="0" w:after="160" w:line="259" w:lineRule="auto"/>
        <w:jc w:val="both"/>
      </w:pPr>
      <w:r>
        <w:t>Support and promote the school’s SHINE values and uphold its ethos of high ambition, inclusivity, and care for every member of our community.</w:t>
      </w:r>
    </w:p>
    <w:p w14:paraId="4BD23653" w14:textId="2ACF2810" w:rsidR="005252B7" w:rsidRPr="005252B7" w:rsidRDefault="005252B7" w:rsidP="005252B7">
      <w:pPr>
        <w:jc w:val="both"/>
        <w:rPr>
          <w:rStyle w:val="IntenseEmphasis"/>
          <w:b w:val="0"/>
          <w:bCs w:val="0"/>
          <w:caps w:val="0"/>
          <w:color w:val="auto"/>
          <w:spacing w:val="0"/>
        </w:rPr>
      </w:pPr>
      <w:r>
        <w:rPr>
          <w:rStyle w:val="IntenseEmphasis"/>
        </w:rPr>
        <w:t>Safeguarding, Health and Safety and Compliance</w:t>
      </w:r>
    </w:p>
    <w:p w14:paraId="6FB4DDEA" w14:textId="45F467F6" w:rsidR="005252B7" w:rsidRPr="005252B7" w:rsidRDefault="005252B7" w:rsidP="005252B7">
      <w:pPr>
        <w:pStyle w:val="ListParagraph"/>
        <w:numPr>
          <w:ilvl w:val="0"/>
          <w:numId w:val="5"/>
        </w:numPr>
      </w:pPr>
      <w:r>
        <w:t>Uphold the school’s commitment to safeguarding and promoting the welfare of children and young people</w:t>
      </w:r>
    </w:p>
    <w:p w14:paraId="4B6DBC00" w14:textId="08023620" w:rsidR="005252B7" w:rsidRDefault="005252B7" w:rsidP="00F45B03">
      <w:pPr>
        <w:numPr>
          <w:ilvl w:val="0"/>
          <w:numId w:val="5"/>
        </w:numPr>
        <w:spacing w:before="0" w:after="160" w:line="259" w:lineRule="auto"/>
        <w:jc w:val="both"/>
      </w:pPr>
      <w:r>
        <w:t xml:space="preserve">Follow all safeguarding policies and procedures; all employment </w:t>
      </w:r>
      <w:r w:rsidR="00F949D3">
        <w:t>Is subject to an Enhanced DBS check</w:t>
      </w:r>
    </w:p>
    <w:p w14:paraId="2E010D4A" w14:textId="567FFDE2" w:rsidR="00F45B03" w:rsidRDefault="00270E52" w:rsidP="00270E52">
      <w:pPr>
        <w:numPr>
          <w:ilvl w:val="0"/>
          <w:numId w:val="5"/>
        </w:numPr>
        <w:spacing w:before="0" w:after="160" w:line="259" w:lineRule="auto"/>
        <w:jc w:val="both"/>
      </w:pPr>
      <w:r w:rsidRPr="00270E52">
        <w:t>Ensure the highest standards of professionalism, integrity, and accountability in all aspects of the role.</w:t>
      </w:r>
    </w:p>
    <w:p w14:paraId="1CF2BF52" w14:textId="77777777" w:rsidR="0038219B" w:rsidRDefault="0038219B" w:rsidP="0038219B">
      <w:pPr>
        <w:tabs>
          <w:tab w:val="left" w:pos="720"/>
        </w:tabs>
        <w:spacing w:before="0" w:after="0" w:line="240" w:lineRule="auto"/>
        <w:ind w:right="261"/>
        <w:jc w:val="both"/>
      </w:pPr>
    </w:p>
    <w:p w14:paraId="0D5AC3C9" w14:textId="77777777" w:rsidR="005301F9" w:rsidRDefault="005301F9" w:rsidP="0038219B">
      <w:pPr>
        <w:tabs>
          <w:tab w:val="left" w:pos="720"/>
        </w:tabs>
        <w:spacing w:before="0" w:after="0" w:line="240" w:lineRule="auto"/>
        <w:ind w:right="261"/>
        <w:jc w:val="both"/>
      </w:pPr>
    </w:p>
    <w:p w14:paraId="5B8D36BE" w14:textId="77777777" w:rsidR="009674A0" w:rsidRDefault="009674A0" w:rsidP="0038219B">
      <w:pPr>
        <w:tabs>
          <w:tab w:val="left" w:pos="720"/>
        </w:tabs>
        <w:spacing w:before="0" w:after="0" w:line="240" w:lineRule="auto"/>
        <w:ind w:right="261"/>
        <w:jc w:val="both"/>
      </w:pPr>
    </w:p>
    <w:p w14:paraId="0C221188" w14:textId="77777777" w:rsidR="009674A0" w:rsidRDefault="009674A0" w:rsidP="0038219B">
      <w:pPr>
        <w:tabs>
          <w:tab w:val="left" w:pos="720"/>
        </w:tabs>
        <w:spacing w:before="0" w:after="0" w:line="240" w:lineRule="auto"/>
        <w:ind w:right="261"/>
        <w:jc w:val="both"/>
      </w:pPr>
    </w:p>
    <w:p w14:paraId="3DE710B6" w14:textId="77777777" w:rsidR="009674A0" w:rsidRDefault="009674A0" w:rsidP="0038219B">
      <w:pPr>
        <w:tabs>
          <w:tab w:val="left" w:pos="720"/>
        </w:tabs>
        <w:spacing w:before="0" w:after="0" w:line="240" w:lineRule="auto"/>
        <w:ind w:right="261"/>
        <w:jc w:val="both"/>
      </w:pPr>
    </w:p>
    <w:p w14:paraId="0CC01105" w14:textId="77777777" w:rsidR="009674A0" w:rsidRDefault="009674A0" w:rsidP="0038219B">
      <w:pPr>
        <w:tabs>
          <w:tab w:val="left" w:pos="720"/>
        </w:tabs>
        <w:spacing w:before="0" w:after="0" w:line="240" w:lineRule="auto"/>
        <w:ind w:right="261"/>
        <w:jc w:val="both"/>
      </w:pPr>
    </w:p>
    <w:p w14:paraId="6AC0A1ED" w14:textId="77777777" w:rsidR="009674A0" w:rsidRDefault="009674A0" w:rsidP="0038219B">
      <w:pPr>
        <w:tabs>
          <w:tab w:val="left" w:pos="720"/>
        </w:tabs>
        <w:spacing w:before="0" w:after="0" w:line="240" w:lineRule="auto"/>
        <w:ind w:right="261"/>
        <w:jc w:val="both"/>
      </w:pPr>
    </w:p>
    <w:p w14:paraId="5526E742" w14:textId="77777777" w:rsidR="009674A0" w:rsidRDefault="009674A0" w:rsidP="0038219B">
      <w:pPr>
        <w:tabs>
          <w:tab w:val="left" w:pos="720"/>
        </w:tabs>
        <w:spacing w:before="0" w:after="0" w:line="240" w:lineRule="auto"/>
        <w:ind w:right="261"/>
        <w:jc w:val="both"/>
      </w:pPr>
    </w:p>
    <w:p w14:paraId="4050E310" w14:textId="77777777" w:rsidR="009674A0" w:rsidRDefault="009674A0" w:rsidP="0038219B">
      <w:pPr>
        <w:tabs>
          <w:tab w:val="left" w:pos="720"/>
        </w:tabs>
        <w:spacing w:before="0" w:after="0" w:line="240" w:lineRule="auto"/>
        <w:ind w:right="261"/>
        <w:jc w:val="both"/>
      </w:pPr>
    </w:p>
    <w:p w14:paraId="468D7D11" w14:textId="77777777" w:rsidR="009674A0" w:rsidRDefault="009674A0" w:rsidP="0038219B">
      <w:pPr>
        <w:tabs>
          <w:tab w:val="left" w:pos="720"/>
        </w:tabs>
        <w:spacing w:before="0" w:after="0" w:line="240" w:lineRule="auto"/>
        <w:ind w:right="261"/>
        <w:jc w:val="both"/>
      </w:pPr>
    </w:p>
    <w:p w14:paraId="53BCBA0F" w14:textId="77777777" w:rsidR="009674A0" w:rsidRDefault="009674A0" w:rsidP="0038219B">
      <w:pPr>
        <w:tabs>
          <w:tab w:val="left" w:pos="720"/>
        </w:tabs>
        <w:spacing w:before="0" w:after="0" w:line="240" w:lineRule="auto"/>
        <w:ind w:right="261"/>
        <w:jc w:val="both"/>
      </w:pPr>
    </w:p>
    <w:p w14:paraId="08E3BAE2" w14:textId="77777777" w:rsidR="009674A0" w:rsidRDefault="009674A0" w:rsidP="0038219B">
      <w:pPr>
        <w:tabs>
          <w:tab w:val="left" w:pos="720"/>
        </w:tabs>
        <w:spacing w:before="0" w:after="0" w:line="240" w:lineRule="auto"/>
        <w:ind w:right="261"/>
        <w:jc w:val="both"/>
      </w:pPr>
    </w:p>
    <w:p w14:paraId="485917EB" w14:textId="77777777" w:rsidR="009674A0" w:rsidRDefault="009674A0" w:rsidP="0038219B">
      <w:pPr>
        <w:tabs>
          <w:tab w:val="left" w:pos="720"/>
        </w:tabs>
        <w:spacing w:before="0" w:after="0" w:line="240" w:lineRule="auto"/>
        <w:ind w:right="261"/>
        <w:jc w:val="both"/>
      </w:pPr>
    </w:p>
    <w:p w14:paraId="58E87D58" w14:textId="77777777" w:rsidR="009674A0" w:rsidRDefault="009674A0" w:rsidP="0038219B">
      <w:pPr>
        <w:tabs>
          <w:tab w:val="left" w:pos="720"/>
        </w:tabs>
        <w:spacing w:before="0" w:after="0" w:line="240" w:lineRule="auto"/>
        <w:ind w:right="261"/>
        <w:jc w:val="both"/>
      </w:pPr>
    </w:p>
    <w:p w14:paraId="069C42F2" w14:textId="77777777" w:rsidR="009674A0" w:rsidRDefault="009674A0" w:rsidP="0038219B">
      <w:pPr>
        <w:tabs>
          <w:tab w:val="left" w:pos="720"/>
        </w:tabs>
        <w:spacing w:before="0" w:after="0" w:line="240" w:lineRule="auto"/>
        <w:ind w:right="261"/>
        <w:jc w:val="both"/>
      </w:pPr>
    </w:p>
    <w:p w14:paraId="0A4A2E67" w14:textId="77777777" w:rsidR="009674A0" w:rsidRDefault="009674A0" w:rsidP="0038219B">
      <w:pPr>
        <w:tabs>
          <w:tab w:val="left" w:pos="720"/>
        </w:tabs>
        <w:spacing w:before="0" w:after="0" w:line="240" w:lineRule="auto"/>
        <w:ind w:right="261"/>
        <w:jc w:val="both"/>
      </w:pPr>
    </w:p>
    <w:p w14:paraId="4C3D1423" w14:textId="77777777" w:rsidR="009674A0" w:rsidRDefault="009674A0" w:rsidP="0038219B">
      <w:pPr>
        <w:tabs>
          <w:tab w:val="left" w:pos="720"/>
        </w:tabs>
        <w:spacing w:before="0" w:after="0" w:line="240" w:lineRule="auto"/>
        <w:ind w:right="261"/>
        <w:jc w:val="both"/>
      </w:pPr>
    </w:p>
    <w:p w14:paraId="024DAA9F" w14:textId="77777777" w:rsidR="009674A0" w:rsidRDefault="009674A0" w:rsidP="0038219B">
      <w:pPr>
        <w:tabs>
          <w:tab w:val="left" w:pos="720"/>
        </w:tabs>
        <w:spacing w:before="0" w:after="0" w:line="240" w:lineRule="auto"/>
        <w:ind w:right="261"/>
        <w:jc w:val="both"/>
      </w:pPr>
    </w:p>
    <w:p w14:paraId="5E128425" w14:textId="77777777" w:rsidR="009674A0" w:rsidRDefault="009674A0" w:rsidP="0038219B">
      <w:pPr>
        <w:tabs>
          <w:tab w:val="left" w:pos="720"/>
        </w:tabs>
        <w:spacing w:before="0" w:after="0" w:line="240" w:lineRule="auto"/>
        <w:ind w:right="261"/>
        <w:jc w:val="both"/>
      </w:pPr>
    </w:p>
    <w:p w14:paraId="319F1B5C" w14:textId="77777777" w:rsidR="009674A0" w:rsidRDefault="009674A0" w:rsidP="0038219B">
      <w:pPr>
        <w:tabs>
          <w:tab w:val="left" w:pos="720"/>
        </w:tabs>
        <w:spacing w:before="0" w:after="0" w:line="240" w:lineRule="auto"/>
        <w:ind w:right="261"/>
        <w:jc w:val="both"/>
      </w:pPr>
    </w:p>
    <w:p w14:paraId="7AB73BAA" w14:textId="77777777" w:rsidR="009674A0" w:rsidRDefault="009674A0" w:rsidP="0038219B">
      <w:pPr>
        <w:tabs>
          <w:tab w:val="left" w:pos="720"/>
        </w:tabs>
        <w:spacing w:before="0" w:after="0" w:line="240" w:lineRule="auto"/>
        <w:ind w:right="261"/>
        <w:jc w:val="both"/>
      </w:pPr>
    </w:p>
    <w:p w14:paraId="5012DF34" w14:textId="77777777" w:rsidR="009674A0" w:rsidRDefault="009674A0" w:rsidP="0038219B">
      <w:pPr>
        <w:tabs>
          <w:tab w:val="left" w:pos="720"/>
        </w:tabs>
        <w:spacing w:before="0" w:after="0" w:line="240" w:lineRule="auto"/>
        <w:ind w:right="261"/>
        <w:jc w:val="both"/>
      </w:pPr>
    </w:p>
    <w:p w14:paraId="33294370" w14:textId="77777777" w:rsidR="009674A0" w:rsidRDefault="009674A0" w:rsidP="0038219B">
      <w:pPr>
        <w:tabs>
          <w:tab w:val="left" w:pos="720"/>
        </w:tabs>
        <w:spacing w:before="0" w:after="0" w:line="240" w:lineRule="auto"/>
        <w:ind w:right="261"/>
        <w:jc w:val="both"/>
      </w:pPr>
    </w:p>
    <w:p w14:paraId="3E7CC86B" w14:textId="77777777" w:rsidR="0038219B" w:rsidRDefault="0038219B" w:rsidP="0038219B">
      <w:pPr>
        <w:tabs>
          <w:tab w:val="left" w:pos="720"/>
        </w:tabs>
        <w:spacing w:before="0" w:after="0" w:line="240" w:lineRule="auto"/>
        <w:ind w:right="261"/>
        <w:jc w:val="both"/>
      </w:pPr>
    </w:p>
    <w:p w14:paraId="462979EB" w14:textId="77777777" w:rsidR="009674A0" w:rsidRPr="009674A0" w:rsidRDefault="009674A0" w:rsidP="009674A0">
      <w:pPr>
        <w:pBdr>
          <w:top w:val="single" w:sz="24" w:space="0" w:color="8A67AC" w:themeColor="accent1"/>
          <w:left w:val="single" w:sz="24" w:space="0" w:color="8A67AC" w:themeColor="accent1"/>
          <w:bottom w:val="single" w:sz="24" w:space="0" w:color="8A67AC" w:themeColor="accent1"/>
          <w:right w:val="single" w:sz="24" w:space="0" w:color="8A67AC" w:themeColor="accent1"/>
        </w:pBdr>
        <w:shd w:val="clear" w:color="auto" w:fill="8A67AC" w:themeFill="accent1"/>
        <w:spacing w:after="0"/>
        <w:jc w:val="both"/>
        <w:outlineLvl w:val="0"/>
        <w:rPr>
          <w:caps/>
          <w:color w:val="FFFFFF" w:themeColor="background1"/>
          <w:spacing w:val="15"/>
          <w:sz w:val="22"/>
          <w:szCs w:val="22"/>
        </w:rPr>
      </w:pPr>
      <w:bookmarkStart w:id="17" w:name="_Toc201564518"/>
      <w:bookmarkStart w:id="18" w:name="_Toc214445954"/>
      <w:r w:rsidRPr="009674A0">
        <w:rPr>
          <w:caps/>
          <w:color w:val="FFFFFF" w:themeColor="background1"/>
          <w:spacing w:val="15"/>
          <w:sz w:val="22"/>
          <w:szCs w:val="22"/>
        </w:rPr>
        <w:lastRenderedPageBreak/>
        <w:t>Teacher of RE WITH RESPONSIBILITY FOR CATHOLIC LIFE &amp; MISSION AND COLLECTIVE WORSHIP</w:t>
      </w:r>
    </w:p>
    <w:p w14:paraId="6783C6D9" w14:textId="77777777" w:rsidR="00F45B03" w:rsidRDefault="00F45B03" w:rsidP="00F45B03">
      <w:pPr>
        <w:pStyle w:val="Heading2"/>
      </w:pPr>
      <w:r>
        <w:t>Person Specification</w:t>
      </w:r>
      <w:bookmarkEnd w:id="17"/>
      <w:bookmarkEnd w:id="18"/>
    </w:p>
    <w:p w14:paraId="457066BF" w14:textId="77777777" w:rsidR="00F45B03" w:rsidRPr="0069091F" w:rsidRDefault="00F45B03" w:rsidP="00F45B03">
      <w:pPr>
        <w:pStyle w:val="NoSpacing"/>
      </w:pPr>
    </w:p>
    <w:tbl>
      <w:tblPr>
        <w:tblStyle w:val="TableGrid"/>
        <w:tblW w:w="9072" w:type="dxa"/>
        <w:tblInd w:w="-5" w:type="dxa"/>
        <w:tblLook w:val="04A0" w:firstRow="1" w:lastRow="0" w:firstColumn="1" w:lastColumn="0" w:noHBand="0" w:noVBand="1"/>
      </w:tblPr>
      <w:tblGrid>
        <w:gridCol w:w="4166"/>
        <w:gridCol w:w="1756"/>
        <w:gridCol w:w="1449"/>
        <w:gridCol w:w="1701"/>
      </w:tblGrid>
      <w:tr w:rsidR="00F45B03" w:rsidRPr="004A72C9" w14:paraId="1AA7DA1B" w14:textId="77777777" w:rsidTr="004A4A5F">
        <w:tc>
          <w:tcPr>
            <w:tcW w:w="5922" w:type="dxa"/>
            <w:gridSpan w:val="2"/>
            <w:tcBorders>
              <w:bottom w:val="single" w:sz="4" w:space="0" w:color="auto"/>
            </w:tcBorders>
            <w:vAlign w:val="center"/>
          </w:tcPr>
          <w:p w14:paraId="04228728" w14:textId="77777777" w:rsidR="00F45B03" w:rsidRPr="002B5379" w:rsidRDefault="00F45B03" w:rsidP="004A4A5F">
            <w:pPr>
              <w:rPr>
                <w:rFonts w:asciiTheme="majorHAnsi" w:hAnsiTheme="majorHAnsi"/>
                <w:b/>
                <w:bCs/>
              </w:rPr>
            </w:pPr>
            <w:r w:rsidRPr="002B5379">
              <w:rPr>
                <w:rFonts w:asciiTheme="majorHAnsi" w:hAnsiTheme="majorHAnsi"/>
                <w:b/>
                <w:bCs/>
              </w:rPr>
              <w:t>Qualifications</w:t>
            </w:r>
          </w:p>
        </w:tc>
        <w:tc>
          <w:tcPr>
            <w:tcW w:w="1449" w:type="dxa"/>
            <w:tcBorders>
              <w:bottom w:val="single" w:sz="4" w:space="0" w:color="auto"/>
            </w:tcBorders>
            <w:vAlign w:val="center"/>
          </w:tcPr>
          <w:p w14:paraId="3BA7ADDF" w14:textId="77777777" w:rsidR="00F45B03" w:rsidRPr="002B5379" w:rsidRDefault="00F45B03" w:rsidP="004A4A5F">
            <w:pPr>
              <w:rPr>
                <w:rFonts w:asciiTheme="majorHAnsi" w:hAnsiTheme="majorHAnsi"/>
                <w:b/>
                <w:bCs/>
              </w:rPr>
            </w:pPr>
            <w:r w:rsidRPr="002B5379">
              <w:rPr>
                <w:rFonts w:asciiTheme="majorHAnsi" w:hAnsiTheme="majorHAnsi"/>
                <w:b/>
                <w:bCs/>
              </w:rPr>
              <w:t>Essential (E)</w:t>
            </w:r>
          </w:p>
          <w:p w14:paraId="2AC62186" w14:textId="77777777" w:rsidR="00F45B03" w:rsidRPr="002B5379" w:rsidRDefault="00F45B03" w:rsidP="004A4A5F">
            <w:pPr>
              <w:rPr>
                <w:rFonts w:asciiTheme="majorHAnsi" w:hAnsiTheme="majorHAnsi"/>
                <w:b/>
                <w:bCs/>
              </w:rPr>
            </w:pPr>
            <w:r w:rsidRPr="002B5379">
              <w:rPr>
                <w:rFonts w:asciiTheme="majorHAnsi" w:hAnsiTheme="majorHAnsi"/>
                <w:b/>
                <w:bCs/>
              </w:rPr>
              <w:t>Desirable (D)</w:t>
            </w:r>
          </w:p>
        </w:tc>
        <w:tc>
          <w:tcPr>
            <w:tcW w:w="1701" w:type="dxa"/>
            <w:tcBorders>
              <w:bottom w:val="single" w:sz="4" w:space="0" w:color="auto"/>
            </w:tcBorders>
            <w:vAlign w:val="center"/>
          </w:tcPr>
          <w:p w14:paraId="0E00DF89" w14:textId="77777777" w:rsidR="00F45B03" w:rsidRPr="002B5379" w:rsidRDefault="00F45B03" w:rsidP="004A4A5F">
            <w:pPr>
              <w:rPr>
                <w:rFonts w:asciiTheme="majorHAnsi" w:hAnsiTheme="majorHAnsi"/>
                <w:b/>
                <w:bCs/>
              </w:rPr>
            </w:pPr>
            <w:r w:rsidRPr="002B5379">
              <w:rPr>
                <w:rFonts w:asciiTheme="majorHAnsi" w:hAnsiTheme="majorHAnsi"/>
                <w:b/>
                <w:bCs/>
              </w:rPr>
              <w:t>Evidence</w:t>
            </w:r>
            <w:r>
              <w:rPr>
                <w:rFonts w:asciiTheme="majorHAnsi" w:hAnsiTheme="majorHAnsi"/>
                <w:b/>
                <w:bCs/>
              </w:rPr>
              <w:t>d by:</w:t>
            </w:r>
          </w:p>
          <w:p w14:paraId="528C33AE" w14:textId="77777777" w:rsidR="00F45B03" w:rsidRPr="002B5379" w:rsidRDefault="00F45B03" w:rsidP="004A4A5F">
            <w:pPr>
              <w:rPr>
                <w:rFonts w:asciiTheme="majorHAnsi" w:hAnsiTheme="majorHAnsi"/>
                <w:b/>
                <w:bCs/>
              </w:rPr>
            </w:pPr>
            <w:r w:rsidRPr="002B5379">
              <w:rPr>
                <w:rFonts w:asciiTheme="majorHAnsi" w:hAnsiTheme="majorHAnsi"/>
                <w:b/>
                <w:bCs/>
              </w:rPr>
              <w:t>Application (A)</w:t>
            </w:r>
            <w:r>
              <w:rPr>
                <w:rFonts w:asciiTheme="majorHAnsi" w:hAnsiTheme="majorHAnsi"/>
                <w:b/>
                <w:bCs/>
              </w:rPr>
              <w:t xml:space="preserve"> Certificate (C)</w:t>
            </w:r>
          </w:p>
          <w:p w14:paraId="67A77ACB" w14:textId="77777777" w:rsidR="00F45B03" w:rsidRDefault="00F45B03" w:rsidP="004A4A5F">
            <w:pPr>
              <w:rPr>
                <w:rFonts w:asciiTheme="majorHAnsi" w:hAnsiTheme="majorHAnsi"/>
                <w:b/>
                <w:bCs/>
              </w:rPr>
            </w:pPr>
            <w:r w:rsidRPr="002B5379">
              <w:rPr>
                <w:rFonts w:asciiTheme="majorHAnsi" w:hAnsiTheme="majorHAnsi"/>
                <w:b/>
                <w:bCs/>
              </w:rPr>
              <w:t xml:space="preserve">Interview (I) </w:t>
            </w:r>
          </w:p>
          <w:p w14:paraId="1F1E9CC2" w14:textId="77777777" w:rsidR="00F45B03" w:rsidRPr="002B5379" w:rsidRDefault="00F45B03" w:rsidP="004A4A5F">
            <w:pPr>
              <w:rPr>
                <w:rFonts w:asciiTheme="majorHAnsi" w:hAnsiTheme="majorHAnsi"/>
                <w:b/>
                <w:bCs/>
              </w:rPr>
            </w:pPr>
            <w:r w:rsidRPr="002B5379">
              <w:rPr>
                <w:rFonts w:asciiTheme="majorHAnsi" w:hAnsiTheme="majorHAnsi"/>
                <w:b/>
                <w:bCs/>
              </w:rPr>
              <w:t>Test (T)</w:t>
            </w:r>
          </w:p>
          <w:p w14:paraId="74707E3D" w14:textId="77777777" w:rsidR="00F45B03" w:rsidRPr="002B5379" w:rsidRDefault="00F45B03" w:rsidP="004A4A5F">
            <w:pPr>
              <w:rPr>
                <w:rFonts w:asciiTheme="majorHAnsi" w:hAnsiTheme="majorHAnsi"/>
                <w:b/>
                <w:bCs/>
              </w:rPr>
            </w:pPr>
            <w:r w:rsidRPr="002B5379">
              <w:rPr>
                <w:rFonts w:asciiTheme="majorHAnsi" w:hAnsiTheme="majorHAnsi"/>
                <w:b/>
                <w:bCs/>
              </w:rPr>
              <w:t>Reference (R)</w:t>
            </w:r>
          </w:p>
        </w:tc>
      </w:tr>
      <w:tr w:rsidR="00F45B03" w:rsidRPr="004A72C9" w14:paraId="0D182109" w14:textId="77777777" w:rsidTr="004A4A5F">
        <w:tc>
          <w:tcPr>
            <w:tcW w:w="5922" w:type="dxa"/>
            <w:gridSpan w:val="2"/>
            <w:shd w:val="clear" w:color="auto" w:fill="8A67AC"/>
            <w:vAlign w:val="center"/>
          </w:tcPr>
          <w:p w14:paraId="3466FFAC" w14:textId="77777777" w:rsidR="00F45B03" w:rsidRPr="00652C8E" w:rsidRDefault="00F45B03" w:rsidP="004A4A5F">
            <w:pPr>
              <w:rPr>
                <w:rFonts w:asciiTheme="majorHAnsi" w:hAnsiTheme="majorHAnsi"/>
                <w:b/>
                <w:bCs/>
                <w:color w:val="FFFFFF" w:themeColor="background1"/>
              </w:rPr>
            </w:pPr>
            <w:r w:rsidRPr="00652C8E">
              <w:rPr>
                <w:rFonts w:asciiTheme="majorHAnsi" w:hAnsiTheme="majorHAnsi"/>
                <w:b/>
                <w:bCs/>
                <w:color w:val="FFFFFF" w:themeColor="background1"/>
              </w:rPr>
              <w:t>Qualifications and Training</w:t>
            </w:r>
          </w:p>
        </w:tc>
        <w:tc>
          <w:tcPr>
            <w:tcW w:w="1449" w:type="dxa"/>
            <w:shd w:val="clear" w:color="auto" w:fill="8A67AC"/>
            <w:vAlign w:val="center"/>
          </w:tcPr>
          <w:p w14:paraId="6E6B365C" w14:textId="77777777" w:rsidR="00F45B03" w:rsidRPr="004A72C9" w:rsidRDefault="00F45B03" w:rsidP="004A4A5F">
            <w:pPr>
              <w:rPr>
                <w:rFonts w:asciiTheme="majorHAnsi" w:hAnsiTheme="majorHAnsi"/>
              </w:rPr>
            </w:pPr>
          </w:p>
        </w:tc>
        <w:tc>
          <w:tcPr>
            <w:tcW w:w="1701" w:type="dxa"/>
            <w:shd w:val="clear" w:color="auto" w:fill="8A67AC"/>
            <w:vAlign w:val="center"/>
          </w:tcPr>
          <w:p w14:paraId="22114F33" w14:textId="77777777" w:rsidR="00F45B03" w:rsidRPr="004A72C9" w:rsidRDefault="00F45B03" w:rsidP="004A4A5F">
            <w:pPr>
              <w:rPr>
                <w:rFonts w:asciiTheme="majorHAnsi" w:hAnsiTheme="majorHAnsi"/>
              </w:rPr>
            </w:pPr>
          </w:p>
        </w:tc>
      </w:tr>
      <w:tr w:rsidR="00F45B03" w:rsidRPr="004A72C9" w14:paraId="74182150" w14:textId="77777777" w:rsidTr="004A4A5F">
        <w:trPr>
          <w:trHeight w:val="266"/>
        </w:trPr>
        <w:tc>
          <w:tcPr>
            <w:tcW w:w="5922" w:type="dxa"/>
            <w:gridSpan w:val="2"/>
            <w:vAlign w:val="center"/>
          </w:tcPr>
          <w:p w14:paraId="71B81103" w14:textId="6F69053F" w:rsidR="00F45B03" w:rsidRPr="004A72C9" w:rsidRDefault="001D4916" w:rsidP="004A4A5F">
            <w:pPr>
              <w:rPr>
                <w:rFonts w:asciiTheme="majorHAnsi" w:hAnsiTheme="majorHAnsi"/>
              </w:rPr>
            </w:pPr>
            <w:r>
              <w:rPr>
                <w:rFonts w:asciiTheme="majorHAnsi" w:hAnsiTheme="majorHAnsi"/>
              </w:rPr>
              <w:t>Qualified Teacher Status</w:t>
            </w:r>
          </w:p>
          <w:p w14:paraId="3D718984" w14:textId="77777777" w:rsidR="00F45B03" w:rsidRPr="004A72C9" w:rsidRDefault="00F45B03" w:rsidP="004A4A5F">
            <w:pPr>
              <w:rPr>
                <w:rFonts w:asciiTheme="majorHAnsi" w:hAnsiTheme="majorHAnsi" w:cs="Arial"/>
              </w:rPr>
            </w:pPr>
          </w:p>
        </w:tc>
        <w:tc>
          <w:tcPr>
            <w:tcW w:w="1449" w:type="dxa"/>
            <w:vAlign w:val="center"/>
          </w:tcPr>
          <w:p w14:paraId="47B5564F" w14:textId="6D5178CF" w:rsidR="00F45B03" w:rsidRPr="004A72C9" w:rsidRDefault="00F45B03" w:rsidP="004A4A5F">
            <w:pPr>
              <w:rPr>
                <w:rFonts w:asciiTheme="majorHAnsi" w:hAnsiTheme="majorHAnsi"/>
              </w:rPr>
            </w:pPr>
            <w:r w:rsidRPr="004A72C9">
              <w:rPr>
                <w:rFonts w:asciiTheme="majorHAnsi" w:hAnsiTheme="majorHAnsi"/>
              </w:rPr>
              <w:t>E</w:t>
            </w:r>
            <w:r>
              <w:rPr>
                <w:rFonts w:asciiTheme="majorHAnsi" w:hAnsiTheme="majorHAnsi"/>
              </w:rPr>
              <w:t xml:space="preserve"> </w:t>
            </w:r>
          </w:p>
        </w:tc>
        <w:tc>
          <w:tcPr>
            <w:tcW w:w="1701" w:type="dxa"/>
            <w:vAlign w:val="center"/>
          </w:tcPr>
          <w:p w14:paraId="12BCE7DF" w14:textId="5D337506" w:rsidR="00F45B03" w:rsidRPr="004A72C9" w:rsidRDefault="00F45B03" w:rsidP="004A4A5F">
            <w:pPr>
              <w:rPr>
                <w:rFonts w:asciiTheme="majorHAnsi" w:hAnsiTheme="majorHAnsi"/>
              </w:rPr>
            </w:pPr>
            <w:r w:rsidRPr="004A72C9">
              <w:rPr>
                <w:rFonts w:asciiTheme="majorHAnsi" w:hAnsiTheme="majorHAnsi"/>
              </w:rPr>
              <w:t>A</w:t>
            </w:r>
            <w:r>
              <w:rPr>
                <w:rFonts w:asciiTheme="majorHAnsi" w:hAnsiTheme="majorHAnsi"/>
              </w:rPr>
              <w:t xml:space="preserve"> / C </w:t>
            </w:r>
          </w:p>
        </w:tc>
      </w:tr>
      <w:tr w:rsidR="00F45B03" w:rsidRPr="004A72C9" w14:paraId="1D91A5FA" w14:textId="77777777" w:rsidTr="004A4A5F">
        <w:tc>
          <w:tcPr>
            <w:tcW w:w="5922" w:type="dxa"/>
            <w:gridSpan w:val="2"/>
            <w:vAlign w:val="center"/>
          </w:tcPr>
          <w:p w14:paraId="5CC2E8F4" w14:textId="2D20356E" w:rsidR="00F45B03" w:rsidRPr="004A72C9" w:rsidRDefault="001D4916" w:rsidP="004A4A5F">
            <w:pPr>
              <w:rPr>
                <w:rFonts w:asciiTheme="majorHAnsi" w:hAnsiTheme="majorHAnsi"/>
              </w:rPr>
            </w:pPr>
            <w:r>
              <w:rPr>
                <w:rFonts w:asciiTheme="majorHAnsi" w:hAnsiTheme="majorHAnsi"/>
              </w:rPr>
              <w:t>Degree in relevant subject</w:t>
            </w:r>
          </w:p>
          <w:p w14:paraId="3C6FD240" w14:textId="77777777" w:rsidR="00F45B03" w:rsidRPr="004A72C9" w:rsidRDefault="00F45B03" w:rsidP="004A4A5F">
            <w:pPr>
              <w:rPr>
                <w:rFonts w:asciiTheme="majorHAnsi" w:hAnsiTheme="majorHAnsi" w:cs="Arial"/>
              </w:rPr>
            </w:pPr>
          </w:p>
        </w:tc>
        <w:tc>
          <w:tcPr>
            <w:tcW w:w="1449" w:type="dxa"/>
            <w:vAlign w:val="center"/>
          </w:tcPr>
          <w:p w14:paraId="28E1B386" w14:textId="6FA3ED6C" w:rsidR="00F45B03" w:rsidRPr="004A72C9" w:rsidRDefault="00F45B03" w:rsidP="004A4A5F">
            <w:pPr>
              <w:rPr>
                <w:rFonts w:asciiTheme="majorHAnsi" w:hAnsiTheme="majorHAnsi"/>
              </w:rPr>
            </w:pPr>
            <w:r w:rsidRPr="004A72C9">
              <w:rPr>
                <w:rFonts w:asciiTheme="majorHAnsi" w:hAnsiTheme="majorHAnsi"/>
              </w:rPr>
              <w:t>E</w:t>
            </w:r>
            <w:r>
              <w:rPr>
                <w:rFonts w:asciiTheme="majorHAnsi" w:hAnsiTheme="majorHAnsi"/>
              </w:rPr>
              <w:t xml:space="preserve"> </w:t>
            </w:r>
          </w:p>
        </w:tc>
        <w:tc>
          <w:tcPr>
            <w:tcW w:w="1701" w:type="dxa"/>
            <w:vAlign w:val="center"/>
          </w:tcPr>
          <w:p w14:paraId="75B0E016" w14:textId="3E79E848" w:rsidR="00F45B03" w:rsidRPr="004A72C9" w:rsidRDefault="00F45B03" w:rsidP="004A4A5F">
            <w:pPr>
              <w:rPr>
                <w:rFonts w:asciiTheme="majorHAnsi" w:hAnsiTheme="majorHAnsi"/>
              </w:rPr>
            </w:pPr>
            <w:r w:rsidRPr="004A72C9">
              <w:rPr>
                <w:rFonts w:asciiTheme="majorHAnsi" w:hAnsiTheme="majorHAnsi"/>
              </w:rPr>
              <w:t>A</w:t>
            </w:r>
            <w:r>
              <w:rPr>
                <w:rFonts w:asciiTheme="majorHAnsi" w:hAnsiTheme="majorHAnsi"/>
              </w:rPr>
              <w:t xml:space="preserve"> / C </w:t>
            </w:r>
          </w:p>
        </w:tc>
      </w:tr>
      <w:tr w:rsidR="00F45B03" w:rsidRPr="004A72C9" w14:paraId="570E39FD" w14:textId="77777777" w:rsidTr="004A4A5F">
        <w:tc>
          <w:tcPr>
            <w:tcW w:w="5922" w:type="dxa"/>
            <w:gridSpan w:val="2"/>
            <w:tcBorders>
              <w:bottom w:val="single" w:sz="4" w:space="0" w:color="auto"/>
            </w:tcBorders>
            <w:vAlign w:val="center"/>
          </w:tcPr>
          <w:p w14:paraId="77993691" w14:textId="49ABA9FA" w:rsidR="00F45B03" w:rsidRPr="004A72C9" w:rsidRDefault="005F0429" w:rsidP="004A4A5F">
            <w:pPr>
              <w:rPr>
                <w:rFonts w:asciiTheme="majorHAnsi" w:hAnsiTheme="majorHAnsi"/>
              </w:rPr>
            </w:pPr>
            <w:r>
              <w:rPr>
                <w:rFonts w:asciiTheme="majorHAnsi" w:hAnsiTheme="majorHAnsi"/>
              </w:rPr>
              <w:t>Commitment to ongoing professional development</w:t>
            </w:r>
          </w:p>
          <w:p w14:paraId="4BCF5535" w14:textId="77777777" w:rsidR="00F45B03" w:rsidRPr="004A72C9" w:rsidRDefault="00F45B03" w:rsidP="004A4A5F">
            <w:pPr>
              <w:rPr>
                <w:rFonts w:asciiTheme="majorHAnsi" w:hAnsiTheme="majorHAnsi" w:cs="Arial"/>
              </w:rPr>
            </w:pPr>
          </w:p>
        </w:tc>
        <w:tc>
          <w:tcPr>
            <w:tcW w:w="1449" w:type="dxa"/>
            <w:tcBorders>
              <w:bottom w:val="single" w:sz="4" w:space="0" w:color="auto"/>
            </w:tcBorders>
            <w:vAlign w:val="center"/>
          </w:tcPr>
          <w:p w14:paraId="6C04A7E5" w14:textId="70CBD8BE" w:rsidR="00F45B03" w:rsidRPr="004A72C9" w:rsidRDefault="00F45B03" w:rsidP="004A4A5F">
            <w:pPr>
              <w:rPr>
                <w:rFonts w:asciiTheme="majorHAnsi" w:hAnsiTheme="majorHAnsi"/>
              </w:rPr>
            </w:pPr>
            <w:r w:rsidRPr="004A72C9">
              <w:rPr>
                <w:rFonts w:asciiTheme="majorHAnsi" w:hAnsiTheme="majorHAnsi"/>
              </w:rPr>
              <w:t>E</w:t>
            </w:r>
            <w:r>
              <w:rPr>
                <w:rFonts w:asciiTheme="majorHAnsi" w:hAnsiTheme="majorHAnsi"/>
              </w:rPr>
              <w:t xml:space="preserve"> </w:t>
            </w:r>
          </w:p>
        </w:tc>
        <w:tc>
          <w:tcPr>
            <w:tcW w:w="1701" w:type="dxa"/>
            <w:tcBorders>
              <w:bottom w:val="single" w:sz="4" w:space="0" w:color="auto"/>
            </w:tcBorders>
            <w:vAlign w:val="center"/>
          </w:tcPr>
          <w:p w14:paraId="09A9EDA3" w14:textId="1E338133" w:rsidR="00F45B03" w:rsidRPr="004A72C9" w:rsidRDefault="00F45B03" w:rsidP="004A4A5F">
            <w:pPr>
              <w:rPr>
                <w:rFonts w:asciiTheme="majorHAnsi" w:hAnsiTheme="majorHAnsi"/>
              </w:rPr>
            </w:pPr>
            <w:r w:rsidRPr="004A72C9">
              <w:rPr>
                <w:rFonts w:asciiTheme="majorHAnsi" w:hAnsiTheme="majorHAnsi"/>
              </w:rPr>
              <w:t>A</w:t>
            </w:r>
            <w:r>
              <w:rPr>
                <w:rFonts w:asciiTheme="majorHAnsi" w:hAnsiTheme="majorHAnsi"/>
              </w:rPr>
              <w:t xml:space="preserve"> / I </w:t>
            </w:r>
          </w:p>
        </w:tc>
      </w:tr>
      <w:tr w:rsidR="00F45B03" w:rsidRPr="004A72C9" w14:paraId="2D4AFCAE" w14:textId="77777777" w:rsidTr="004A4A5F">
        <w:trPr>
          <w:trHeight w:val="181"/>
        </w:trPr>
        <w:tc>
          <w:tcPr>
            <w:tcW w:w="5922" w:type="dxa"/>
            <w:gridSpan w:val="2"/>
            <w:shd w:val="clear" w:color="auto" w:fill="8A67AC"/>
            <w:vAlign w:val="center"/>
          </w:tcPr>
          <w:p w14:paraId="57D38C74" w14:textId="77777777" w:rsidR="00F45B03" w:rsidRPr="00652C8E" w:rsidRDefault="00F45B03" w:rsidP="004A4A5F">
            <w:pPr>
              <w:rPr>
                <w:rFonts w:asciiTheme="majorHAnsi" w:hAnsiTheme="majorHAnsi"/>
                <w:b/>
                <w:bCs/>
                <w:color w:val="FFFFFF" w:themeColor="background1"/>
              </w:rPr>
            </w:pPr>
            <w:r w:rsidRPr="00652C8E">
              <w:rPr>
                <w:rFonts w:asciiTheme="majorHAnsi" w:hAnsiTheme="majorHAnsi"/>
                <w:b/>
                <w:bCs/>
                <w:color w:val="FFFFFF" w:themeColor="background1"/>
              </w:rPr>
              <w:t>Knowledge and Experience</w:t>
            </w:r>
          </w:p>
        </w:tc>
        <w:tc>
          <w:tcPr>
            <w:tcW w:w="1449" w:type="dxa"/>
            <w:shd w:val="clear" w:color="auto" w:fill="8A67AC"/>
            <w:vAlign w:val="center"/>
          </w:tcPr>
          <w:p w14:paraId="69C02D68" w14:textId="77777777" w:rsidR="00F45B03" w:rsidRPr="004A72C9" w:rsidRDefault="00F45B03" w:rsidP="004A4A5F">
            <w:pPr>
              <w:rPr>
                <w:rFonts w:asciiTheme="majorHAnsi" w:hAnsiTheme="majorHAnsi"/>
              </w:rPr>
            </w:pPr>
          </w:p>
        </w:tc>
        <w:tc>
          <w:tcPr>
            <w:tcW w:w="1701" w:type="dxa"/>
            <w:shd w:val="clear" w:color="auto" w:fill="8A67AC"/>
            <w:vAlign w:val="center"/>
          </w:tcPr>
          <w:p w14:paraId="0C9AE4DF" w14:textId="77777777" w:rsidR="00F45B03" w:rsidRPr="004A72C9" w:rsidRDefault="00F45B03" w:rsidP="004A4A5F">
            <w:pPr>
              <w:rPr>
                <w:rFonts w:asciiTheme="majorHAnsi" w:hAnsiTheme="majorHAnsi"/>
              </w:rPr>
            </w:pPr>
          </w:p>
        </w:tc>
      </w:tr>
      <w:tr w:rsidR="00F45B03" w:rsidRPr="004A72C9" w14:paraId="5A1BCA01" w14:textId="77777777" w:rsidTr="004A4A5F">
        <w:tc>
          <w:tcPr>
            <w:tcW w:w="5922" w:type="dxa"/>
            <w:gridSpan w:val="2"/>
            <w:vAlign w:val="center"/>
          </w:tcPr>
          <w:p w14:paraId="3359E6F5" w14:textId="77777777" w:rsidR="00F45B03" w:rsidRDefault="00AA3C63" w:rsidP="004A4A5F">
            <w:pPr>
              <w:rPr>
                <w:rFonts w:asciiTheme="majorHAnsi" w:hAnsiTheme="majorHAnsi"/>
              </w:rPr>
            </w:pPr>
            <w:r>
              <w:rPr>
                <w:rFonts w:asciiTheme="majorHAnsi" w:hAnsiTheme="majorHAnsi"/>
              </w:rPr>
              <w:t>Strong understanding of RE curriculum at Key Stages 3 and 4</w:t>
            </w:r>
          </w:p>
          <w:p w14:paraId="2C5E7B26" w14:textId="1DC1EAD0" w:rsidR="00AA3C63" w:rsidRPr="004A72C9" w:rsidRDefault="00AA3C63" w:rsidP="004A4A5F">
            <w:pPr>
              <w:rPr>
                <w:rFonts w:asciiTheme="majorHAnsi" w:hAnsiTheme="majorHAnsi" w:cs="Times New Roman"/>
              </w:rPr>
            </w:pPr>
          </w:p>
        </w:tc>
        <w:tc>
          <w:tcPr>
            <w:tcW w:w="1449" w:type="dxa"/>
            <w:vAlign w:val="center"/>
          </w:tcPr>
          <w:p w14:paraId="3FA73B9E" w14:textId="4C1D2822" w:rsidR="00F45B03" w:rsidRPr="004A72C9" w:rsidRDefault="00F45B03" w:rsidP="004A4A5F">
            <w:pPr>
              <w:rPr>
                <w:rFonts w:asciiTheme="majorHAnsi" w:hAnsiTheme="majorHAnsi"/>
              </w:rPr>
            </w:pPr>
            <w:r w:rsidRPr="004A72C9">
              <w:rPr>
                <w:rFonts w:asciiTheme="majorHAnsi" w:hAnsiTheme="majorHAnsi"/>
              </w:rPr>
              <w:t>E</w:t>
            </w:r>
            <w:r>
              <w:rPr>
                <w:rFonts w:asciiTheme="majorHAnsi" w:hAnsiTheme="majorHAnsi"/>
              </w:rPr>
              <w:t xml:space="preserve"> </w:t>
            </w:r>
          </w:p>
        </w:tc>
        <w:tc>
          <w:tcPr>
            <w:tcW w:w="1701" w:type="dxa"/>
            <w:vAlign w:val="center"/>
          </w:tcPr>
          <w:p w14:paraId="0DA6FBEF" w14:textId="38F05213" w:rsidR="00F45B03" w:rsidRPr="004A72C9" w:rsidRDefault="00F45B03" w:rsidP="004A4A5F">
            <w:pPr>
              <w:rPr>
                <w:rFonts w:asciiTheme="majorHAnsi" w:hAnsiTheme="majorHAnsi"/>
              </w:rPr>
            </w:pPr>
            <w:r w:rsidRPr="004A72C9">
              <w:rPr>
                <w:rFonts w:asciiTheme="majorHAnsi" w:hAnsiTheme="majorHAnsi"/>
              </w:rPr>
              <w:t>A</w:t>
            </w:r>
            <w:r>
              <w:rPr>
                <w:rFonts w:asciiTheme="majorHAnsi" w:hAnsiTheme="majorHAnsi"/>
              </w:rPr>
              <w:t xml:space="preserve"> / I </w:t>
            </w:r>
          </w:p>
        </w:tc>
      </w:tr>
      <w:tr w:rsidR="00AA3C63" w:rsidRPr="004A72C9" w14:paraId="15981627" w14:textId="77777777" w:rsidTr="004A4A5F">
        <w:tc>
          <w:tcPr>
            <w:tcW w:w="5922" w:type="dxa"/>
            <w:gridSpan w:val="2"/>
            <w:vAlign w:val="center"/>
          </w:tcPr>
          <w:p w14:paraId="58228403" w14:textId="184018FD" w:rsidR="00AA3C63" w:rsidRDefault="00AA3C63" w:rsidP="004A4A5F">
            <w:pPr>
              <w:rPr>
                <w:rFonts w:asciiTheme="majorHAnsi" w:hAnsiTheme="majorHAnsi"/>
              </w:rPr>
            </w:pPr>
            <w:r>
              <w:rPr>
                <w:rFonts w:asciiTheme="majorHAnsi" w:hAnsiTheme="majorHAnsi"/>
              </w:rPr>
              <w:t>Strong knowledge of world religions, ethics, philosophy and contemporary issues</w:t>
            </w:r>
          </w:p>
        </w:tc>
        <w:tc>
          <w:tcPr>
            <w:tcW w:w="1449" w:type="dxa"/>
            <w:vAlign w:val="center"/>
          </w:tcPr>
          <w:p w14:paraId="3F2F48DF" w14:textId="6E0B5A1B" w:rsidR="00AA3C63" w:rsidRPr="004A72C9" w:rsidRDefault="00AA3C63" w:rsidP="004A4A5F">
            <w:pPr>
              <w:rPr>
                <w:rFonts w:asciiTheme="majorHAnsi" w:hAnsiTheme="majorHAnsi"/>
              </w:rPr>
            </w:pPr>
            <w:r>
              <w:rPr>
                <w:rFonts w:asciiTheme="majorHAnsi" w:hAnsiTheme="majorHAnsi"/>
              </w:rPr>
              <w:t>E</w:t>
            </w:r>
          </w:p>
        </w:tc>
        <w:tc>
          <w:tcPr>
            <w:tcW w:w="1701" w:type="dxa"/>
            <w:vAlign w:val="center"/>
          </w:tcPr>
          <w:p w14:paraId="140B6E6D" w14:textId="1507653D" w:rsidR="00AA3C63" w:rsidRPr="004A72C9" w:rsidRDefault="00F949D3" w:rsidP="004A4A5F">
            <w:pPr>
              <w:rPr>
                <w:rFonts w:asciiTheme="majorHAnsi" w:hAnsiTheme="majorHAnsi"/>
              </w:rPr>
            </w:pPr>
            <w:r w:rsidRPr="004A72C9">
              <w:rPr>
                <w:rFonts w:asciiTheme="majorHAnsi" w:hAnsiTheme="majorHAnsi"/>
              </w:rPr>
              <w:t>A</w:t>
            </w:r>
            <w:r>
              <w:rPr>
                <w:rFonts w:asciiTheme="majorHAnsi" w:hAnsiTheme="majorHAnsi"/>
              </w:rPr>
              <w:t xml:space="preserve"> / I</w:t>
            </w:r>
          </w:p>
        </w:tc>
      </w:tr>
      <w:tr w:rsidR="00F45B03" w:rsidRPr="004A72C9" w14:paraId="3D0CAFF1" w14:textId="77777777" w:rsidTr="004A4A5F">
        <w:tc>
          <w:tcPr>
            <w:tcW w:w="5922" w:type="dxa"/>
            <w:gridSpan w:val="2"/>
            <w:vAlign w:val="center"/>
          </w:tcPr>
          <w:p w14:paraId="2C69E3BE" w14:textId="77777777" w:rsidR="00F45B03" w:rsidRDefault="006A3515" w:rsidP="004A4A5F">
            <w:pPr>
              <w:rPr>
                <w:rFonts w:asciiTheme="majorHAnsi" w:hAnsiTheme="majorHAnsi"/>
              </w:rPr>
            </w:pPr>
            <w:r w:rsidRPr="006A3515">
              <w:rPr>
                <w:rFonts w:asciiTheme="majorHAnsi" w:hAnsiTheme="majorHAnsi"/>
              </w:rPr>
              <w:t xml:space="preserve">Understanding of the current OFSTED framework and </w:t>
            </w:r>
            <w:r w:rsidR="00AA3C63">
              <w:rPr>
                <w:rFonts w:asciiTheme="majorHAnsi" w:hAnsiTheme="majorHAnsi"/>
              </w:rPr>
              <w:t>expectations</w:t>
            </w:r>
          </w:p>
          <w:p w14:paraId="55BE8233" w14:textId="2A9B8C80" w:rsidR="00AA3C63" w:rsidRPr="004A72C9" w:rsidRDefault="00AA3C63" w:rsidP="004A4A5F">
            <w:pPr>
              <w:rPr>
                <w:rFonts w:asciiTheme="majorHAnsi" w:hAnsiTheme="majorHAnsi"/>
              </w:rPr>
            </w:pPr>
          </w:p>
        </w:tc>
        <w:tc>
          <w:tcPr>
            <w:tcW w:w="1449" w:type="dxa"/>
            <w:vAlign w:val="center"/>
          </w:tcPr>
          <w:p w14:paraId="0895D18C" w14:textId="65F5811A" w:rsidR="00F45B03" w:rsidRPr="004A72C9" w:rsidRDefault="00F45B03" w:rsidP="004A4A5F">
            <w:pPr>
              <w:rPr>
                <w:rFonts w:asciiTheme="majorHAnsi" w:hAnsiTheme="majorHAnsi"/>
              </w:rPr>
            </w:pPr>
            <w:r w:rsidRPr="004A72C9">
              <w:rPr>
                <w:rFonts w:asciiTheme="majorHAnsi" w:hAnsiTheme="majorHAnsi"/>
              </w:rPr>
              <w:t>E</w:t>
            </w:r>
            <w:r>
              <w:rPr>
                <w:rFonts w:asciiTheme="majorHAnsi" w:hAnsiTheme="majorHAnsi"/>
              </w:rPr>
              <w:t xml:space="preserve"> </w:t>
            </w:r>
          </w:p>
        </w:tc>
        <w:tc>
          <w:tcPr>
            <w:tcW w:w="1701" w:type="dxa"/>
            <w:vAlign w:val="center"/>
          </w:tcPr>
          <w:p w14:paraId="7694945D" w14:textId="0C6F4A90" w:rsidR="00F45B03" w:rsidRPr="004A72C9" w:rsidRDefault="00F45B03" w:rsidP="004A4A5F">
            <w:pPr>
              <w:rPr>
                <w:rFonts w:asciiTheme="majorHAnsi" w:hAnsiTheme="majorHAnsi"/>
              </w:rPr>
            </w:pPr>
            <w:r w:rsidRPr="004A72C9">
              <w:rPr>
                <w:rFonts w:asciiTheme="majorHAnsi" w:hAnsiTheme="majorHAnsi"/>
              </w:rPr>
              <w:t>A</w:t>
            </w:r>
            <w:r>
              <w:rPr>
                <w:rFonts w:asciiTheme="majorHAnsi" w:hAnsiTheme="majorHAnsi"/>
              </w:rPr>
              <w:t xml:space="preserve"> / I </w:t>
            </w:r>
          </w:p>
        </w:tc>
      </w:tr>
      <w:tr w:rsidR="00F45B03" w:rsidRPr="004A72C9" w14:paraId="0A511CA7" w14:textId="77777777" w:rsidTr="004A4A5F">
        <w:tc>
          <w:tcPr>
            <w:tcW w:w="5922" w:type="dxa"/>
            <w:gridSpan w:val="2"/>
            <w:vAlign w:val="center"/>
          </w:tcPr>
          <w:p w14:paraId="486B0017" w14:textId="510CFD6C" w:rsidR="00F45B03" w:rsidRDefault="00AA3C63" w:rsidP="004A4A5F">
            <w:pPr>
              <w:rPr>
                <w:rFonts w:asciiTheme="majorHAnsi" w:hAnsiTheme="majorHAnsi"/>
              </w:rPr>
            </w:pPr>
            <w:r>
              <w:rPr>
                <w:rFonts w:asciiTheme="majorHAnsi" w:hAnsiTheme="majorHAnsi"/>
              </w:rPr>
              <w:t>Experience of teaching RE across the age and ability range</w:t>
            </w:r>
          </w:p>
          <w:p w14:paraId="1D9B314C" w14:textId="0EA76F71" w:rsidR="00AA3C63" w:rsidRPr="004A72C9" w:rsidRDefault="00AA3C63" w:rsidP="004A4A5F">
            <w:pPr>
              <w:rPr>
                <w:rFonts w:asciiTheme="majorHAnsi" w:hAnsiTheme="majorHAnsi" w:cs="Times New Roman"/>
              </w:rPr>
            </w:pPr>
          </w:p>
        </w:tc>
        <w:tc>
          <w:tcPr>
            <w:tcW w:w="1449" w:type="dxa"/>
            <w:vAlign w:val="center"/>
          </w:tcPr>
          <w:p w14:paraId="65BEE67B" w14:textId="370E63CE" w:rsidR="00F45B03" w:rsidRPr="004A72C9" w:rsidRDefault="00F45B03" w:rsidP="004A4A5F">
            <w:pPr>
              <w:rPr>
                <w:rFonts w:asciiTheme="majorHAnsi" w:hAnsiTheme="majorHAnsi"/>
              </w:rPr>
            </w:pPr>
            <w:r>
              <w:rPr>
                <w:rFonts w:asciiTheme="majorHAnsi" w:hAnsiTheme="majorHAnsi"/>
              </w:rPr>
              <w:t>D</w:t>
            </w:r>
          </w:p>
        </w:tc>
        <w:tc>
          <w:tcPr>
            <w:tcW w:w="1701" w:type="dxa"/>
            <w:vAlign w:val="center"/>
          </w:tcPr>
          <w:p w14:paraId="679CED86" w14:textId="5A9F7A89" w:rsidR="00F45B03" w:rsidRPr="004A72C9" w:rsidRDefault="00F45B03" w:rsidP="004A4A5F">
            <w:pPr>
              <w:rPr>
                <w:rFonts w:asciiTheme="majorHAnsi" w:hAnsiTheme="majorHAnsi"/>
              </w:rPr>
            </w:pPr>
            <w:r w:rsidRPr="004A72C9">
              <w:rPr>
                <w:rFonts w:asciiTheme="majorHAnsi" w:hAnsiTheme="majorHAnsi"/>
              </w:rPr>
              <w:t>A</w:t>
            </w:r>
            <w:r>
              <w:rPr>
                <w:rFonts w:asciiTheme="majorHAnsi" w:hAnsiTheme="majorHAnsi"/>
              </w:rPr>
              <w:t xml:space="preserve"> / I / R</w:t>
            </w:r>
          </w:p>
        </w:tc>
      </w:tr>
      <w:tr w:rsidR="00AA3C63" w:rsidRPr="004A72C9" w14:paraId="069D38CB" w14:textId="77777777" w:rsidTr="004A4A5F">
        <w:tc>
          <w:tcPr>
            <w:tcW w:w="5922" w:type="dxa"/>
            <w:gridSpan w:val="2"/>
            <w:vAlign w:val="center"/>
          </w:tcPr>
          <w:p w14:paraId="0B66B1F2" w14:textId="5A8D34D8" w:rsidR="00AA3C63" w:rsidRPr="00FE2F93" w:rsidRDefault="00AA3C63" w:rsidP="004A4A5F">
            <w:pPr>
              <w:rPr>
                <w:rFonts w:asciiTheme="majorHAnsi" w:hAnsiTheme="majorHAnsi"/>
              </w:rPr>
            </w:pPr>
            <w:r>
              <w:rPr>
                <w:rFonts w:asciiTheme="majorHAnsi" w:hAnsiTheme="majorHAnsi"/>
              </w:rPr>
              <w:t>Experience of contributing to curriculum development or enrichment activities</w:t>
            </w:r>
          </w:p>
        </w:tc>
        <w:tc>
          <w:tcPr>
            <w:tcW w:w="1449" w:type="dxa"/>
            <w:vAlign w:val="center"/>
          </w:tcPr>
          <w:p w14:paraId="7DC540CA" w14:textId="76312A51" w:rsidR="00AA3C63" w:rsidRDefault="00AA3C63" w:rsidP="004A4A5F">
            <w:pPr>
              <w:rPr>
                <w:rFonts w:asciiTheme="majorHAnsi" w:hAnsiTheme="majorHAnsi"/>
              </w:rPr>
            </w:pPr>
            <w:r>
              <w:rPr>
                <w:rFonts w:asciiTheme="majorHAnsi" w:hAnsiTheme="majorHAnsi"/>
              </w:rPr>
              <w:t>D</w:t>
            </w:r>
          </w:p>
        </w:tc>
        <w:tc>
          <w:tcPr>
            <w:tcW w:w="1701" w:type="dxa"/>
            <w:vAlign w:val="center"/>
          </w:tcPr>
          <w:p w14:paraId="13538836" w14:textId="3BB76C97" w:rsidR="00AA3C63" w:rsidRPr="004A72C9" w:rsidRDefault="00F949D3" w:rsidP="004A4A5F">
            <w:pPr>
              <w:rPr>
                <w:rFonts w:asciiTheme="majorHAnsi" w:hAnsiTheme="majorHAnsi"/>
              </w:rPr>
            </w:pPr>
            <w:r w:rsidRPr="004A72C9">
              <w:rPr>
                <w:rFonts w:asciiTheme="majorHAnsi" w:hAnsiTheme="majorHAnsi"/>
              </w:rPr>
              <w:t>A</w:t>
            </w:r>
            <w:r>
              <w:rPr>
                <w:rFonts w:asciiTheme="majorHAnsi" w:hAnsiTheme="majorHAnsi"/>
              </w:rPr>
              <w:t xml:space="preserve"> / I / R</w:t>
            </w:r>
          </w:p>
        </w:tc>
      </w:tr>
      <w:tr w:rsidR="00E05F67" w:rsidRPr="004A72C9" w14:paraId="552586E2" w14:textId="77777777" w:rsidTr="004A4A5F">
        <w:tc>
          <w:tcPr>
            <w:tcW w:w="5922" w:type="dxa"/>
            <w:gridSpan w:val="2"/>
            <w:vAlign w:val="center"/>
          </w:tcPr>
          <w:p w14:paraId="69C1901D" w14:textId="77777777" w:rsidR="00E05F67" w:rsidRDefault="00E05F67" w:rsidP="004A4A5F">
            <w:pPr>
              <w:rPr>
                <w:rFonts w:asciiTheme="majorHAnsi" w:hAnsiTheme="majorHAnsi"/>
              </w:rPr>
            </w:pPr>
            <w:r>
              <w:rPr>
                <w:rFonts w:asciiTheme="majorHAnsi" w:hAnsiTheme="majorHAnsi"/>
              </w:rPr>
              <w:t>Knowledge of available support services in the local area</w:t>
            </w:r>
          </w:p>
          <w:p w14:paraId="01668BC7" w14:textId="3AA49395" w:rsidR="00E05F67" w:rsidRDefault="00E05F67" w:rsidP="004A4A5F">
            <w:pPr>
              <w:rPr>
                <w:rFonts w:asciiTheme="majorHAnsi" w:hAnsiTheme="majorHAnsi"/>
              </w:rPr>
            </w:pPr>
          </w:p>
        </w:tc>
        <w:tc>
          <w:tcPr>
            <w:tcW w:w="1449" w:type="dxa"/>
            <w:vAlign w:val="center"/>
          </w:tcPr>
          <w:p w14:paraId="560CFA94" w14:textId="41C2A85D" w:rsidR="00E05F67" w:rsidRDefault="00E05F67" w:rsidP="004A4A5F">
            <w:pPr>
              <w:rPr>
                <w:rFonts w:asciiTheme="majorHAnsi" w:hAnsiTheme="majorHAnsi"/>
              </w:rPr>
            </w:pPr>
            <w:r>
              <w:rPr>
                <w:rFonts w:asciiTheme="majorHAnsi" w:hAnsiTheme="majorHAnsi"/>
              </w:rPr>
              <w:t>D</w:t>
            </w:r>
          </w:p>
        </w:tc>
        <w:tc>
          <w:tcPr>
            <w:tcW w:w="1701" w:type="dxa"/>
            <w:vAlign w:val="center"/>
          </w:tcPr>
          <w:p w14:paraId="4AF5DCD4" w14:textId="75F3A971" w:rsidR="00E05F67" w:rsidRPr="004A72C9" w:rsidRDefault="00E05F67" w:rsidP="004A4A5F">
            <w:pPr>
              <w:rPr>
                <w:rFonts w:asciiTheme="majorHAnsi" w:hAnsiTheme="majorHAnsi"/>
              </w:rPr>
            </w:pPr>
            <w:r>
              <w:rPr>
                <w:rFonts w:asciiTheme="majorHAnsi" w:hAnsiTheme="majorHAnsi"/>
              </w:rPr>
              <w:t>A / I</w:t>
            </w:r>
          </w:p>
        </w:tc>
      </w:tr>
      <w:tr w:rsidR="00F45B03" w:rsidRPr="004A72C9" w14:paraId="7BD5764E" w14:textId="77777777" w:rsidTr="004A4A5F">
        <w:tc>
          <w:tcPr>
            <w:tcW w:w="5922" w:type="dxa"/>
            <w:gridSpan w:val="2"/>
            <w:shd w:val="clear" w:color="auto" w:fill="8A67AC"/>
            <w:vAlign w:val="center"/>
          </w:tcPr>
          <w:p w14:paraId="79394FED" w14:textId="77777777" w:rsidR="00F45B03" w:rsidRPr="00652C8E" w:rsidRDefault="00F45B03" w:rsidP="004A4A5F">
            <w:pPr>
              <w:rPr>
                <w:rFonts w:asciiTheme="majorHAnsi" w:hAnsiTheme="majorHAnsi"/>
                <w:b/>
                <w:bCs/>
                <w:color w:val="FFFFFF" w:themeColor="background1"/>
              </w:rPr>
            </w:pPr>
            <w:r w:rsidRPr="00652C8E">
              <w:rPr>
                <w:rFonts w:asciiTheme="majorHAnsi" w:hAnsiTheme="majorHAnsi"/>
                <w:b/>
                <w:bCs/>
                <w:color w:val="FFFFFF" w:themeColor="background1"/>
              </w:rPr>
              <w:t xml:space="preserve">Skills and Abilities </w:t>
            </w:r>
          </w:p>
        </w:tc>
        <w:tc>
          <w:tcPr>
            <w:tcW w:w="1449" w:type="dxa"/>
            <w:shd w:val="clear" w:color="auto" w:fill="8A67AC"/>
            <w:vAlign w:val="center"/>
          </w:tcPr>
          <w:p w14:paraId="26BC37D4" w14:textId="77777777" w:rsidR="00F45B03" w:rsidRPr="004A72C9" w:rsidRDefault="00F45B03" w:rsidP="004A4A5F">
            <w:pPr>
              <w:rPr>
                <w:rFonts w:asciiTheme="majorHAnsi" w:hAnsiTheme="majorHAnsi"/>
              </w:rPr>
            </w:pPr>
          </w:p>
        </w:tc>
        <w:tc>
          <w:tcPr>
            <w:tcW w:w="1701" w:type="dxa"/>
            <w:shd w:val="clear" w:color="auto" w:fill="8A67AC"/>
            <w:vAlign w:val="center"/>
          </w:tcPr>
          <w:p w14:paraId="1DB675E4" w14:textId="77777777" w:rsidR="00F45B03" w:rsidRPr="004A72C9" w:rsidRDefault="00F45B03" w:rsidP="004A4A5F">
            <w:pPr>
              <w:rPr>
                <w:rFonts w:asciiTheme="majorHAnsi" w:hAnsiTheme="majorHAnsi"/>
              </w:rPr>
            </w:pPr>
          </w:p>
        </w:tc>
      </w:tr>
      <w:tr w:rsidR="00F45B03" w:rsidRPr="004A72C9" w14:paraId="1ED504B3" w14:textId="77777777" w:rsidTr="004A4A5F">
        <w:tc>
          <w:tcPr>
            <w:tcW w:w="5922" w:type="dxa"/>
            <w:gridSpan w:val="2"/>
            <w:vAlign w:val="center"/>
          </w:tcPr>
          <w:p w14:paraId="47287D4E" w14:textId="39DEE34F" w:rsidR="00F45B03" w:rsidRDefault="00AA3C63" w:rsidP="004A4A5F">
            <w:pPr>
              <w:rPr>
                <w:rFonts w:asciiTheme="majorHAnsi" w:hAnsiTheme="majorHAnsi"/>
              </w:rPr>
            </w:pPr>
            <w:r>
              <w:rPr>
                <w:rFonts w:asciiTheme="majorHAnsi" w:hAnsiTheme="majorHAnsi"/>
              </w:rPr>
              <w:t>Ability to plan and deliver high-quality and engaging lessons</w:t>
            </w:r>
          </w:p>
          <w:p w14:paraId="775BF39F" w14:textId="77777777" w:rsidR="00F45B03" w:rsidRPr="004A72C9" w:rsidRDefault="00F45B03" w:rsidP="004A4A5F">
            <w:pPr>
              <w:rPr>
                <w:rFonts w:asciiTheme="majorHAnsi" w:hAnsiTheme="majorHAnsi"/>
              </w:rPr>
            </w:pPr>
          </w:p>
        </w:tc>
        <w:tc>
          <w:tcPr>
            <w:tcW w:w="1449" w:type="dxa"/>
            <w:vAlign w:val="center"/>
          </w:tcPr>
          <w:p w14:paraId="1D9E163F" w14:textId="75E1820A" w:rsidR="00F45B03" w:rsidRPr="004A72C9" w:rsidRDefault="00F45B03" w:rsidP="004A4A5F">
            <w:pPr>
              <w:rPr>
                <w:rFonts w:asciiTheme="majorHAnsi" w:hAnsiTheme="majorHAnsi"/>
              </w:rPr>
            </w:pPr>
            <w:r w:rsidRPr="004A72C9">
              <w:rPr>
                <w:rFonts w:asciiTheme="majorHAnsi" w:hAnsiTheme="majorHAnsi"/>
              </w:rPr>
              <w:t>E</w:t>
            </w:r>
            <w:r>
              <w:rPr>
                <w:rFonts w:asciiTheme="majorHAnsi" w:hAnsiTheme="majorHAnsi"/>
              </w:rPr>
              <w:t xml:space="preserve"> </w:t>
            </w:r>
          </w:p>
        </w:tc>
        <w:tc>
          <w:tcPr>
            <w:tcW w:w="1701" w:type="dxa"/>
            <w:vAlign w:val="center"/>
          </w:tcPr>
          <w:p w14:paraId="54C82F8D" w14:textId="01B2B6A5" w:rsidR="00F45B03" w:rsidRPr="004A72C9" w:rsidRDefault="00F949D3" w:rsidP="004A4A5F">
            <w:pPr>
              <w:rPr>
                <w:rFonts w:asciiTheme="majorHAnsi" w:hAnsiTheme="majorHAnsi"/>
              </w:rPr>
            </w:pPr>
            <w:r w:rsidRPr="004A72C9">
              <w:rPr>
                <w:rFonts w:asciiTheme="majorHAnsi" w:hAnsiTheme="majorHAnsi"/>
              </w:rPr>
              <w:t>A</w:t>
            </w:r>
            <w:r>
              <w:rPr>
                <w:rFonts w:asciiTheme="majorHAnsi" w:hAnsiTheme="majorHAnsi"/>
              </w:rPr>
              <w:t xml:space="preserve"> / I / R</w:t>
            </w:r>
          </w:p>
        </w:tc>
      </w:tr>
      <w:tr w:rsidR="00F45B03" w:rsidRPr="004A72C9" w14:paraId="23DF0E84" w14:textId="77777777" w:rsidTr="004A4A5F">
        <w:tc>
          <w:tcPr>
            <w:tcW w:w="5922" w:type="dxa"/>
            <w:gridSpan w:val="2"/>
            <w:vAlign w:val="center"/>
          </w:tcPr>
          <w:p w14:paraId="6D21FDA6" w14:textId="2C5D7D0D" w:rsidR="00F45B03" w:rsidRDefault="00AA3C63" w:rsidP="004A4A5F">
            <w:pPr>
              <w:rPr>
                <w:rFonts w:asciiTheme="majorHAnsi" w:hAnsiTheme="majorHAnsi"/>
              </w:rPr>
            </w:pPr>
            <w:r>
              <w:rPr>
                <w:rFonts w:asciiTheme="majorHAnsi" w:hAnsiTheme="majorHAnsi"/>
              </w:rPr>
              <w:t>Strong classroom management and behaviour management skills</w:t>
            </w:r>
          </w:p>
          <w:p w14:paraId="4C0CB31A" w14:textId="77777777" w:rsidR="00F45B03" w:rsidRPr="004A72C9" w:rsidRDefault="00F45B03" w:rsidP="004A4A5F">
            <w:pPr>
              <w:rPr>
                <w:rFonts w:asciiTheme="majorHAnsi" w:hAnsiTheme="majorHAnsi"/>
              </w:rPr>
            </w:pPr>
          </w:p>
        </w:tc>
        <w:tc>
          <w:tcPr>
            <w:tcW w:w="1449" w:type="dxa"/>
            <w:vAlign w:val="center"/>
          </w:tcPr>
          <w:p w14:paraId="1E3FD892" w14:textId="297F8A0E" w:rsidR="00F45B03" w:rsidRPr="004A72C9" w:rsidRDefault="00F45B03" w:rsidP="004A4A5F">
            <w:pPr>
              <w:rPr>
                <w:rFonts w:asciiTheme="majorHAnsi" w:hAnsiTheme="majorHAnsi"/>
              </w:rPr>
            </w:pPr>
            <w:r w:rsidRPr="004A72C9">
              <w:rPr>
                <w:rFonts w:asciiTheme="majorHAnsi" w:hAnsiTheme="majorHAnsi"/>
              </w:rPr>
              <w:t>E</w:t>
            </w:r>
            <w:r>
              <w:rPr>
                <w:rFonts w:asciiTheme="majorHAnsi" w:hAnsiTheme="majorHAnsi"/>
              </w:rPr>
              <w:t xml:space="preserve"> </w:t>
            </w:r>
          </w:p>
        </w:tc>
        <w:tc>
          <w:tcPr>
            <w:tcW w:w="1701" w:type="dxa"/>
            <w:vAlign w:val="center"/>
          </w:tcPr>
          <w:p w14:paraId="126410A4" w14:textId="150E1F7F" w:rsidR="00F45B03" w:rsidRPr="004A72C9" w:rsidRDefault="00F949D3" w:rsidP="004A4A5F">
            <w:pPr>
              <w:rPr>
                <w:rFonts w:asciiTheme="majorHAnsi" w:hAnsiTheme="majorHAnsi"/>
              </w:rPr>
            </w:pPr>
            <w:r w:rsidRPr="004A72C9">
              <w:rPr>
                <w:rFonts w:asciiTheme="majorHAnsi" w:hAnsiTheme="majorHAnsi"/>
              </w:rPr>
              <w:t>A</w:t>
            </w:r>
            <w:r>
              <w:rPr>
                <w:rFonts w:asciiTheme="majorHAnsi" w:hAnsiTheme="majorHAnsi"/>
              </w:rPr>
              <w:t xml:space="preserve"> / I / R</w:t>
            </w:r>
          </w:p>
        </w:tc>
      </w:tr>
      <w:tr w:rsidR="00F45B03" w:rsidRPr="004A72C9" w14:paraId="63CCC9A1" w14:textId="77777777" w:rsidTr="004A4A5F">
        <w:tc>
          <w:tcPr>
            <w:tcW w:w="5922" w:type="dxa"/>
            <w:gridSpan w:val="2"/>
            <w:vAlign w:val="center"/>
          </w:tcPr>
          <w:p w14:paraId="3F3C9480" w14:textId="576BF423" w:rsidR="00F45B03" w:rsidRDefault="00AA3C63" w:rsidP="004A4A5F">
            <w:pPr>
              <w:rPr>
                <w:rFonts w:asciiTheme="majorHAnsi" w:hAnsiTheme="majorHAnsi"/>
              </w:rPr>
            </w:pPr>
            <w:r>
              <w:rPr>
                <w:rFonts w:asciiTheme="majorHAnsi" w:hAnsiTheme="majorHAnsi"/>
              </w:rPr>
              <w:t>Ability to use assessment data to inform classroom practice</w:t>
            </w:r>
          </w:p>
          <w:p w14:paraId="1219D555" w14:textId="77777777" w:rsidR="00F45B03" w:rsidRPr="004A72C9" w:rsidRDefault="00F45B03" w:rsidP="004A4A5F">
            <w:pPr>
              <w:rPr>
                <w:rFonts w:asciiTheme="majorHAnsi" w:hAnsiTheme="majorHAnsi" w:cs="Times New Roman"/>
              </w:rPr>
            </w:pPr>
          </w:p>
        </w:tc>
        <w:tc>
          <w:tcPr>
            <w:tcW w:w="1449" w:type="dxa"/>
            <w:vAlign w:val="center"/>
          </w:tcPr>
          <w:p w14:paraId="0419E7C3" w14:textId="1848B063" w:rsidR="00F45B03" w:rsidRPr="004A72C9" w:rsidRDefault="00F45B03" w:rsidP="004A4A5F">
            <w:pPr>
              <w:rPr>
                <w:rFonts w:asciiTheme="majorHAnsi" w:hAnsiTheme="majorHAnsi"/>
              </w:rPr>
            </w:pPr>
            <w:r w:rsidRPr="004A72C9">
              <w:rPr>
                <w:rFonts w:asciiTheme="majorHAnsi" w:hAnsiTheme="majorHAnsi"/>
              </w:rPr>
              <w:t>E</w:t>
            </w:r>
            <w:r>
              <w:rPr>
                <w:rFonts w:asciiTheme="majorHAnsi" w:hAnsiTheme="majorHAnsi"/>
              </w:rPr>
              <w:t xml:space="preserve"> </w:t>
            </w:r>
          </w:p>
        </w:tc>
        <w:tc>
          <w:tcPr>
            <w:tcW w:w="1701" w:type="dxa"/>
            <w:vAlign w:val="center"/>
          </w:tcPr>
          <w:p w14:paraId="70DCDB0F" w14:textId="44719BA9" w:rsidR="00F45B03" w:rsidRPr="004A72C9" w:rsidRDefault="00F949D3" w:rsidP="004A4A5F">
            <w:pPr>
              <w:rPr>
                <w:rFonts w:asciiTheme="majorHAnsi" w:hAnsiTheme="majorHAnsi"/>
              </w:rPr>
            </w:pPr>
            <w:r w:rsidRPr="004A72C9">
              <w:rPr>
                <w:rFonts w:asciiTheme="majorHAnsi" w:hAnsiTheme="majorHAnsi"/>
              </w:rPr>
              <w:t>A</w:t>
            </w:r>
            <w:r>
              <w:rPr>
                <w:rFonts w:asciiTheme="majorHAnsi" w:hAnsiTheme="majorHAnsi"/>
              </w:rPr>
              <w:t xml:space="preserve"> / I / R</w:t>
            </w:r>
          </w:p>
        </w:tc>
      </w:tr>
      <w:tr w:rsidR="00E778E4" w:rsidRPr="004A72C9" w14:paraId="04806BC0" w14:textId="77777777" w:rsidTr="004A4A5F">
        <w:tc>
          <w:tcPr>
            <w:tcW w:w="5922" w:type="dxa"/>
            <w:gridSpan w:val="2"/>
            <w:vAlign w:val="center"/>
          </w:tcPr>
          <w:p w14:paraId="1103E8FB" w14:textId="77777777" w:rsidR="00E778E4" w:rsidRDefault="00874814" w:rsidP="004A4A5F">
            <w:pPr>
              <w:rPr>
                <w:rFonts w:asciiTheme="majorHAnsi" w:hAnsiTheme="majorHAnsi"/>
              </w:rPr>
            </w:pPr>
            <w:r>
              <w:rPr>
                <w:rFonts w:asciiTheme="majorHAnsi" w:hAnsiTheme="majorHAnsi"/>
              </w:rPr>
              <w:t>Ability to tailor plans and interventions to individual pupils</w:t>
            </w:r>
          </w:p>
          <w:p w14:paraId="7B582A97" w14:textId="7152C533" w:rsidR="00874814" w:rsidRDefault="00874814" w:rsidP="004A4A5F">
            <w:pPr>
              <w:rPr>
                <w:rFonts w:asciiTheme="majorHAnsi" w:hAnsiTheme="majorHAnsi"/>
              </w:rPr>
            </w:pPr>
          </w:p>
        </w:tc>
        <w:tc>
          <w:tcPr>
            <w:tcW w:w="1449" w:type="dxa"/>
            <w:vAlign w:val="center"/>
          </w:tcPr>
          <w:p w14:paraId="0066E7B5" w14:textId="5FC4B913" w:rsidR="00E778E4" w:rsidRPr="004A72C9" w:rsidRDefault="00874814" w:rsidP="004A4A5F">
            <w:pPr>
              <w:rPr>
                <w:rFonts w:asciiTheme="majorHAnsi" w:hAnsiTheme="majorHAnsi"/>
              </w:rPr>
            </w:pPr>
            <w:r>
              <w:rPr>
                <w:rFonts w:asciiTheme="majorHAnsi" w:hAnsiTheme="majorHAnsi"/>
              </w:rPr>
              <w:t>E</w:t>
            </w:r>
          </w:p>
        </w:tc>
        <w:tc>
          <w:tcPr>
            <w:tcW w:w="1701" w:type="dxa"/>
            <w:vAlign w:val="center"/>
          </w:tcPr>
          <w:p w14:paraId="06D3C02E" w14:textId="626ADAE1" w:rsidR="00E778E4" w:rsidRPr="004A72C9" w:rsidRDefault="00874814" w:rsidP="004A4A5F">
            <w:pPr>
              <w:rPr>
                <w:rFonts w:asciiTheme="majorHAnsi" w:hAnsiTheme="majorHAnsi"/>
              </w:rPr>
            </w:pPr>
            <w:r>
              <w:rPr>
                <w:rFonts w:asciiTheme="majorHAnsi" w:hAnsiTheme="majorHAnsi"/>
              </w:rPr>
              <w:t>A / I</w:t>
            </w:r>
          </w:p>
        </w:tc>
      </w:tr>
      <w:tr w:rsidR="00AA3C63" w:rsidRPr="004A72C9" w14:paraId="5ED82806" w14:textId="77777777" w:rsidTr="004A4A5F">
        <w:tc>
          <w:tcPr>
            <w:tcW w:w="5922" w:type="dxa"/>
            <w:gridSpan w:val="2"/>
            <w:vAlign w:val="center"/>
          </w:tcPr>
          <w:p w14:paraId="3BB09B25" w14:textId="77777777" w:rsidR="00AA3C63" w:rsidRDefault="00AA3C63" w:rsidP="004A4A5F">
            <w:pPr>
              <w:rPr>
                <w:rFonts w:asciiTheme="majorHAnsi" w:hAnsiTheme="majorHAnsi"/>
              </w:rPr>
            </w:pPr>
            <w:r>
              <w:rPr>
                <w:rFonts w:asciiTheme="majorHAnsi" w:hAnsiTheme="majorHAnsi"/>
              </w:rPr>
              <w:t>Strong written and verbal communication skills</w:t>
            </w:r>
          </w:p>
          <w:p w14:paraId="60042429" w14:textId="6E93EB23" w:rsidR="00AA3C63" w:rsidRDefault="00AA3C63" w:rsidP="004A4A5F">
            <w:pPr>
              <w:rPr>
                <w:rFonts w:asciiTheme="majorHAnsi" w:hAnsiTheme="majorHAnsi"/>
              </w:rPr>
            </w:pPr>
          </w:p>
        </w:tc>
        <w:tc>
          <w:tcPr>
            <w:tcW w:w="1449" w:type="dxa"/>
            <w:vAlign w:val="center"/>
          </w:tcPr>
          <w:p w14:paraId="19EC24DE" w14:textId="42877866" w:rsidR="00AA3C63" w:rsidRPr="004A72C9" w:rsidRDefault="00AA3C63" w:rsidP="004A4A5F">
            <w:pPr>
              <w:rPr>
                <w:rFonts w:asciiTheme="majorHAnsi" w:hAnsiTheme="majorHAnsi"/>
              </w:rPr>
            </w:pPr>
            <w:r>
              <w:rPr>
                <w:rFonts w:asciiTheme="majorHAnsi" w:hAnsiTheme="majorHAnsi"/>
              </w:rPr>
              <w:t>E</w:t>
            </w:r>
          </w:p>
        </w:tc>
        <w:tc>
          <w:tcPr>
            <w:tcW w:w="1701" w:type="dxa"/>
            <w:vAlign w:val="center"/>
          </w:tcPr>
          <w:p w14:paraId="134F28AD" w14:textId="556D7783" w:rsidR="00AA3C63" w:rsidRPr="004A72C9" w:rsidRDefault="00F949D3" w:rsidP="004A4A5F">
            <w:pPr>
              <w:rPr>
                <w:rFonts w:asciiTheme="majorHAnsi" w:hAnsiTheme="majorHAnsi"/>
              </w:rPr>
            </w:pPr>
            <w:r w:rsidRPr="004A72C9">
              <w:rPr>
                <w:rFonts w:asciiTheme="majorHAnsi" w:hAnsiTheme="majorHAnsi"/>
              </w:rPr>
              <w:t>A</w:t>
            </w:r>
            <w:r>
              <w:rPr>
                <w:rFonts w:asciiTheme="majorHAnsi" w:hAnsiTheme="majorHAnsi"/>
              </w:rPr>
              <w:t xml:space="preserve"> / I / R</w:t>
            </w:r>
          </w:p>
        </w:tc>
      </w:tr>
      <w:tr w:rsidR="00AA3C63" w:rsidRPr="004A72C9" w14:paraId="2FD1AFE6" w14:textId="77777777" w:rsidTr="004A4A5F">
        <w:tc>
          <w:tcPr>
            <w:tcW w:w="5922" w:type="dxa"/>
            <w:gridSpan w:val="2"/>
            <w:vAlign w:val="center"/>
          </w:tcPr>
          <w:p w14:paraId="1B1EFB59" w14:textId="77777777" w:rsidR="00AA3C63" w:rsidRDefault="00AA3C63" w:rsidP="004A4A5F">
            <w:pPr>
              <w:rPr>
                <w:rFonts w:asciiTheme="majorHAnsi" w:hAnsiTheme="majorHAnsi"/>
              </w:rPr>
            </w:pPr>
            <w:r>
              <w:rPr>
                <w:rFonts w:asciiTheme="majorHAnsi" w:hAnsiTheme="majorHAnsi"/>
              </w:rPr>
              <w:t>Effective organisational and administrative skills</w:t>
            </w:r>
          </w:p>
          <w:p w14:paraId="374853CF" w14:textId="19ACF425" w:rsidR="00AA3C63" w:rsidRDefault="00AA3C63" w:rsidP="004A4A5F">
            <w:pPr>
              <w:rPr>
                <w:rFonts w:asciiTheme="majorHAnsi" w:hAnsiTheme="majorHAnsi"/>
              </w:rPr>
            </w:pPr>
          </w:p>
        </w:tc>
        <w:tc>
          <w:tcPr>
            <w:tcW w:w="1449" w:type="dxa"/>
            <w:vAlign w:val="center"/>
          </w:tcPr>
          <w:p w14:paraId="6CC3FAE9" w14:textId="6222B187" w:rsidR="00AA3C63" w:rsidRPr="004A72C9" w:rsidRDefault="00AA3C63" w:rsidP="004A4A5F">
            <w:pPr>
              <w:rPr>
                <w:rFonts w:asciiTheme="majorHAnsi" w:hAnsiTheme="majorHAnsi"/>
              </w:rPr>
            </w:pPr>
            <w:r>
              <w:rPr>
                <w:rFonts w:asciiTheme="majorHAnsi" w:hAnsiTheme="majorHAnsi"/>
              </w:rPr>
              <w:t>E</w:t>
            </w:r>
          </w:p>
        </w:tc>
        <w:tc>
          <w:tcPr>
            <w:tcW w:w="1701" w:type="dxa"/>
            <w:vAlign w:val="center"/>
          </w:tcPr>
          <w:p w14:paraId="357DA28C" w14:textId="638EC39D" w:rsidR="00AA3C63" w:rsidRPr="004A72C9" w:rsidRDefault="00F949D3" w:rsidP="004A4A5F">
            <w:pPr>
              <w:rPr>
                <w:rFonts w:asciiTheme="majorHAnsi" w:hAnsiTheme="majorHAnsi"/>
              </w:rPr>
            </w:pPr>
            <w:r w:rsidRPr="004A72C9">
              <w:rPr>
                <w:rFonts w:asciiTheme="majorHAnsi" w:hAnsiTheme="majorHAnsi"/>
              </w:rPr>
              <w:t>A</w:t>
            </w:r>
            <w:r>
              <w:rPr>
                <w:rFonts w:asciiTheme="majorHAnsi" w:hAnsiTheme="majorHAnsi"/>
              </w:rPr>
              <w:t xml:space="preserve"> / I / R</w:t>
            </w:r>
          </w:p>
        </w:tc>
      </w:tr>
      <w:tr w:rsidR="00AA3C63" w:rsidRPr="004A72C9" w14:paraId="49F5849D" w14:textId="77777777" w:rsidTr="004A4A5F">
        <w:tc>
          <w:tcPr>
            <w:tcW w:w="5922" w:type="dxa"/>
            <w:gridSpan w:val="2"/>
            <w:vAlign w:val="center"/>
          </w:tcPr>
          <w:p w14:paraId="7D8A5FD8" w14:textId="5C3D6022" w:rsidR="00AA3C63" w:rsidRDefault="00AA3C63" w:rsidP="004A4A5F">
            <w:pPr>
              <w:rPr>
                <w:rFonts w:asciiTheme="majorHAnsi" w:hAnsiTheme="majorHAnsi"/>
              </w:rPr>
            </w:pPr>
            <w:r>
              <w:rPr>
                <w:rFonts w:asciiTheme="majorHAnsi" w:hAnsiTheme="majorHAnsi"/>
              </w:rPr>
              <w:t>Ability to work collaboratively as part of a department and wider school team</w:t>
            </w:r>
          </w:p>
        </w:tc>
        <w:tc>
          <w:tcPr>
            <w:tcW w:w="1449" w:type="dxa"/>
            <w:vAlign w:val="center"/>
          </w:tcPr>
          <w:p w14:paraId="408BD010" w14:textId="68016507" w:rsidR="00AA3C63" w:rsidRPr="004A72C9" w:rsidRDefault="00AA3C63" w:rsidP="004A4A5F">
            <w:pPr>
              <w:rPr>
                <w:rFonts w:asciiTheme="majorHAnsi" w:hAnsiTheme="majorHAnsi"/>
              </w:rPr>
            </w:pPr>
            <w:r>
              <w:rPr>
                <w:rFonts w:asciiTheme="majorHAnsi" w:hAnsiTheme="majorHAnsi"/>
              </w:rPr>
              <w:t>E</w:t>
            </w:r>
          </w:p>
        </w:tc>
        <w:tc>
          <w:tcPr>
            <w:tcW w:w="1701" w:type="dxa"/>
            <w:vAlign w:val="center"/>
          </w:tcPr>
          <w:p w14:paraId="4EB9D38C" w14:textId="76F354DE" w:rsidR="00AA3C63" w:rsidRPr="004A72C9" w:rsidRDefault="00F949D3" w:rsidP="004A4A5F">
            <w:pPr>
              <w:rPr>
                <w:rFonts w:asciiTheme="majorHAnsi" w:hAnsiTheme="majorHAnsi"/>
              </w:rPr>
            </w:pPr>
            <w:r w:rsidRPr="004A72C9">
              <w:rPr>
                <w:rFonts w:asciiTheme="majorHAnsi" w:hAnsiTheme="majorHAnsi"/>
              </w:rPr>
              <w:t>A</w:t>
            </w:r>
            <w:r>
              <w:rPr>
                <w:rFonts w:asciiTheme="majorHAnsi" w:hAnsiTheme="majorHAnsi"/>
              </w:rPr>
              <w:t xml:space="preserve"> / I / R</w:t>
            </w:r>
          </w:p>
        </w:tc>
      </w:tr>
      <w:tr w:rsidR="00AA3C63" w:rsidRPr="004A72C9" w14:paraId="7CB56EDF" w14:textId="77777777" w:rsidTr="004A4A5F">
        <w:tc>
          <w:tcPr>
            <w:tcW w:w="5922" w:type="dxa"/>
            <w:gridSpan w:val="2"/>
            <w:vAlign w:val="center"/>
          </w:tcPr>
          <w:p w14:paraId="732EF13F" w14:textId="555429BD" w:rsidR="00AA3C63" w:rsidRDefault="00AA3C63" w:rsidP="00C0588D">
            <w:pPr>
              <w:rPr>
                <w:rFonts w:asciiTheme="majorHAnsi" w:hAnsiTheme="majorHAnsi"/>
              </w:rPr>
            </w:pPr>
            <w:r>
              <w:rPr>
                <w:rFonts w:asciiTheme="majorHAnsi" w:hAnsiTheme="majorHAnsi"/>
              </w:rPr>
              <w:t>Competent use of ICT to support teaching and learning</w:t>
            </w:r>
            <w:r w:rsidR="00C0588D">
              <w:rPr>
                <w:rFonts w:asciiTheme="majorHAnsi" w:hAnsiTheme="majorHAnsi"/>
              </w:rPr>
              <w:t xml:space="preserve"> and produce reports</w:t>
            </w:r>
          </w:p>
        </w:tc>
        <w:tc>
          <w:tcPr>
            <w:tcW w:w="1449" w:type="dxa"/>
            <w:vAlign w:val="center"/>
          </w:tcPr>
          <w:p w14:paraId="6AE9F94B" w14:textId="188DA758" w:rsidR="00AA3C63" w:rsidRPr="004A72C9" w:rsidRDefault="00AA3C63" w:rsidP="004A4A5F">
            <w:pPr>
              <w:rPr>
                <w:rFonts w:asciiTheme="majorHAnsi" w:hAnsiTheme="majorHAnsi"/>
              </w:rPr>
            </w:pPr>
            <w:r>
              <w:rPr>
                <w:rFonts w:asciiTheme="majorHAnsi" w:hAnsiTheme="majorHAnsi"/>
              </w:rPr>
              <w:t>E</w:t>
            </w:r>
          </w:p>
        </w:tc>
        <w:tc>
          <w:tcPr>
            <w:tcW w:w="1701" w:type="dxa"/>
            <w:vAlign w:val="center"/>
          </w:tcPr>
          <w:p w14:paraId="2D0D9261" w14:textId="700BCBFF" w:rsidR="00AA3C63" w:rsidRPr="004A72C9" w:rsidRDefault="00F949D3" w:rsidP="004A4A5F">
            <w:pPr>
              <w:rPr>
                <w:rFonts w:asciiTheme="majorHAnsi" w:hAnsiTheme="majorHAnsi"/>
              </w:rPr>
            </w:pPr>
            <w:r w:rsidRPr="004A72C9">
              <w:rPr>
                <w:rFonts w:asciiTheme="majorHAnsi" w:hAnsiTheme="majorHAnsi"/>
              </w:rPr>
              <w:t>A</w:t>
            </w:r>
            <w:r>
              <w:rPr>
                <w:rFonts w:asciiTheme="majorHAnsi" w:hAnsiTheme="majorHAnsi"/>
              </w:rPr>
              <w:t xml:space="preserve"> / I / R</w:t>
            </w:r>
          </w:p>
        </w:tc>
      </w:tr>
      <w:tr w:rsidR="00F45B03" w:rsidRPr="004A72C9" w14:paraId="15F5D865" w14:textId="77777777" w:rsidTr="004A4A5F">
        <w:tc>
          <w:tcPr>
            <w:tcW w:w="5922" w:type="dxa"/>
            <w:gridSpan w:val="2"/>
            <w:shd w:val="clear" w:color="auto" w:fill="8A67AC"/>
            <w:vAlign w:val="center"/>
          </w:tcPr>
          <w:p w14:paraId="42601701" w14:textId="77777777" w:rsidR="00F45B03" w:rsidRPr="00652C8E" w:rsidRDefault="00F45B03" w:rsidP="004A4A5F">
            <w:pPr>
              <w:rPr>
                <w:rFonts w:asciiTheme="majorHAnsi" w:hAnsiTheme="majorHAnsi"/>
                <w:b/>
                <w:bCs/>
                <w:color w:val="FFFFFF" w:themeColor="background1"/>
              </w:rPr>
            </w:pPr>
            <w:bookmarkStart w:id="19" w:name="_Hlk176510319"/>
            <w:r w:rsidRPr="00652C8E">
              <w:rPr>
                <w:rFonts w:asciiTheme="majorHAnsi" w:hAnsiTheme="majorHAnsi"/>
                <w:b/>
                <w:bCs/>
                <w:color w:val="FFFFFF" w:themeColor="background1"/>
              </w:rPr>
              <w:t>Personal Qualities</w:t>
            </w:r>
          </w:p>
        </w:tc>
        <w:tc>
          <w:tcPr>
            <w:tcW w:w="1449" w:type="dxa"/>
            <w:shd w:val="clear" w:color="auto" w:fill="8A67AC"/>
            <w:vAlign w:val="center"/>
          </w:tcPr>
          <w:p w14:paraId="7B5F6251" w14:textId="77777777" w:rsidR="00F45B03" w:rsidRPr="004A72C9" w:rsidRDefault="00F45B03" w:rsidP="004A4A5F">
            <w:pPr>
              <w:rPr>
                <w:rFonts w:asciiTheme="majorHAnsi" w:hAnsiTheme="majorHAnsi"/>
              </w:rPr>
            </w:pPr>
          </w:p>
        </w:tc>
        <w:tc>
          <w:tcPr>
            <w:tcW w:w="1701" w:type="dxa"/>
            <w:shd w:val="clear" w:color="auto" w:fill="8A67AC"/>
            <w:vAlign w:val="center"/>
          </w:tcPr>
          <w:p w14:paraId="154BBF48" w14:textId="77777777" w:rsidR="00F45B03" w:rsidRPr="004A72C9" w:rsidRDefault="00F45B03" w:rsidP="004A4A5F">
            <w:pPr>
              <w:rPr>
                <w:rFonts w:asciiTheme="majorHAnsi" w:hAnsiTheme="majorHAnsi"/>
              </w:rPr>
            </w:pPr>
          </w:p>
        </w:tc>
      </w:tr>
      <w:bookmarkEnd w:id="19"/>
      <w:tr w:rsidR="00F45B03" w:rsidRPr="004A72C9" w14:paraId="7724E303" w14:textId="77777777" w:rsidTr="004A4A5F">
        <w:tc>
          <w:tcPr>
            <w:tcW w:w="5922" w:type="dxa"/>
            <w:gridSpan w:val="2"/>
            <w:vAlign w:val="center"/>
          </w:tcPr>
          <w:p w14:paraId="7B560618" w14:textId="70B276A1" w:rsidR="00F45B03" w:rsidRPr="004A72C9" w:rsidRDefault="00AA3C63" w:rsidP="00AA3C63">
            <w:pPr>
              <w:rPr>
                <w:rFonts w:asciiTheme="majorHAnsi" w:hAnsiTheme="majorHAnsi"/>
              </w:rPr>
            </w:pPr>
            <w:r>
              <w:rPr>
                <w:rFonts w:asciiTheme="majorHAnsi" w:hAnsiTheme="majorHAnsi"/>
              </w:rPr>
              <w:t>A passion for Religious Education and enthusiasm for promoting understanding and respect</w:t>
            </w:r>
          </w:p>
        </w:tc>
        <w:tc>
          <w:tcPr>
            <w:tcW w:w="1449" w:type="dxa"/>
            <w:vAlign w:val="center"/>
          </w:tcPr>
          <w:p w14:paraId="2E34B876" w14:textId="1B9277BF" w:rsidR="00F45B03" w:rsidRPr="004A72C9" w:rsidRDefault="00F45B03" w:rsidP="004A4A5F">
            <w:pPr>
              <w:rPr>
                <w:rFonts w:asciiTheme="majorHAnsi" w:hAnsiTheme="majorHAnsi"/>
              </w:rPr>
            </w:pPr>
            <w:r w:rsidRPr="004A72C9">
              <w:rPr>
                <w:rFonts w:asciiTheme="majorHAnsi" w:hAnsiTheme="majorHAnsi"/>
              </w:rPr>
              <w:t>E</w:t>
            </w:r>
          </w:p>
        </w:tc>
        <w:tc>
          <w:tcPr>
            <w:tcW w:w="1701" w:type="dxa"/>
            <w:vAlign w:val="center"/>
          </w:tcPr>
          <w:p w14:paraId="37955684" w14:textId="57F90E44" w:rsidR="00F45B03" w:rsidRPr="004A72C9" w:rsidRDefault="00F45B03" w:rsidP="004A4A5F">
            <w:pPr>
              <w:rPr>
                <w:rFonts w:asciiTheme="majorHAnsi" w:hAnsiTheme="majorHAnsi"/>
              </w:rPr>
            </w:pPr>
            <w:r w:rsidRPr="004A72C9">
              <w:rPr>
                <w:rFonts w:asciiTheme="majorHAnsi" w:hAnsiTheme="majorHAnsi"/>
              </w:rPr>
              <w:t>A</w:t>
            </w:r>
            <w:r>
              <w:rPr>
                <w:rFonts w:asciiTheme="majorHAnsi" w:hAnsiTheme="majorHAnsi"/>
              </w:rPr>
              <w:t xml:space="preserve"> / I / R</w:t>
            </w:r>
          </w:p>
        </w:tc>
      </w:tr>
      <w:tr w:rsidR="00F45B03" w:rsidRPr="004A72C9" w14:paraId="124BC532" w14:textId="77777777" w:rsidTr="004A4A5F">
        <w:tc>
          <w:tcPr>
            <w:tcW w:w="5922" w:type="dxa"/>
            <w:gridSpan w:val="2"/>
            <w:vAlign w:val="center"/>
          </w:tcPr>
          <w:p w14:paraId="3870D47F" w14:textId="2942D684" w:rsidR="00AA3C63" w:rsidRDefault="00AA3C63" w:rsidP="004A4A5F">
            <w:pPr>
              <w:rPr>
                <w:rFonts w:asciiTheme="majorHAnsi" w:hAnsiTheme="majorHAnsi"/>
              </w:rPr>
            </w:pPr>
            <w:r>
              <w:rPr>
                <w:rFonts w:asciiTheme="majorHAnsi" w:hAnsiTheme="majorHAnsi"/>
              </w:rPr>
              <w:t>A reflective and resilient professional approach</w:t>
            </w:r>
          </w:p>
          <w:p w14:paraId="1049EBA3" w14:textId="77777777" w:rsidR="00F45B03" w:rsidRPr="004A72C9" w:rsidRDefault="00F45B03" w:rsidP="004A4A5F">
            <w:pPr>
              <w:rPr>
                <w:rFonts w:asciiTheme="majorHAnsi" w:hAnsiTheme="majorHAnsi"/>
              </w:rPr>
            </w:pPr>
          </w:p>
        </w:tc>
        <w:tc>
          <w:tcPr>
            <w:tcW w:w="1449" w:type="dxa"/>
            <w:vAlign w:val="center"/>
          </w:tcPr>
          <w:p w14:paraId="7EE18B27" w14:textId="5935E254" w:rsidR="00F45B03" w:rsidRPr="004A72C9" w:rsidRDefault="00F45B03" w:rsidP="004A4A5F">
            <w:pPr>
              <w:rPr>
                <w:rFonts w:asciiTheme="majorHAnsi" w:hAnsiTheme="majorHAnsi"/>
              </w:rPr>
            </w:pPr>
            <w:r w:rsidRPr="004A72C9">
              <w:rPr>
                <w:rFonts w:asciiTheme="majorHAnsi" w:hAnsiTheme="majorHAnsi"/>
              </w:rPr>
              <w:t>E</w:t>
            </w:r>
            <w:r>
              <w:rPr>
                <w:rFonts w:asciiTheme="majorHAnsi" w:hAnsiTheme="majorHAnsi"/>
              </w:rPr>
              <w:t xml:space="preserve"> </w:t>
            </w:r>
          </w:p>
        </w:tc>
        <w:tc>
          <w:tcPr>
            <w:tcW w:w="1701" w:type="dxa"/>
            <w:vAlign w:val="center"/>
          </w:tcPr>
          <w:p w14:paraId="2DA44730" w14:textId="59647650" w:rsidR="00F45B03" w:rsidRPr="004A72C9" w:rsidRDefault="00F45B03" w:rsidP="004A4A5F">
            <w:pPr>
              <w:rPr>
                <w:rFonts w:asciiTheme="majorHAnsi" w:hAnsiTheme="majorHAnsi"/>
              </w:rPr>
            </w:pPr>
            <w:r w:rsidRPr="004A72C9">
              <w:rPr>
                <w:rFonts w:asciiTheme="majorHAnsi" w:hAnsiTheme="majorHAnsi"/>
              </w:rPr>
              <w:t>A</w:t>
            </w:r>
            <w:r>
              <w:rPr>
                <w:rFonts w:asciiTheme="majorHAnsi" w:hAnsiTheme="majorHAnsi"/>
              </w:rPr>
              <w:t xml:space="preserve"> / I / R</w:t>
            </w:r>
          </w:p>
        </w:tc>
      </w:tr>
      <w:tr w:rsidR="00F45B03" w:rsidRPr="004A72C9" w14:paraId="1D624BF6" w14:textId="77777777" w:rsidTr="004A4A5F">
        <w:tc>
          <w:tcPr>
            <w:tcW w:w="5922" w:type="dxa"/>
            <w:gridSpan w:val="2"/>
            <w:vAlign w:val="center"/>
          </w:tcPr>
          <w:p w14:paraId="3BD4E68D" w14:textId="1B48C9E2" w:rsidR="00F45B03" w:rsidRPr="004A72C9" w:rsidRDefault="00AA3C63" w:rsidP="00AA3C63">
            <w:pPr>
              <w:rPr>
                <w:rFonts w:asciiTheme="majorHAnsi" w:hAnsiTheme="majorHAnsi"/>
              </w:rPr>
            </w:pPr>
            <w:r>
              <w:rPr>
                <w:rFonts w:asciiTheme="majorHAnsi" w:hAnsiTheme="majorHAnsi"/>
              </w:rPr>
              <w:lastRenderedPageBreak/>
              <w:t>Warmth, empathy and the ability to build positive relationships with pupils and families</w:t>
            </w:r>
          </w:p>
        </w:tc>
        <w:tc>
          <w:tcPr>
            <w:tcW w:w="1449" w:type="dxa"/>
            <w:vAlign w:val="center"/>
          </w:tcPr>
          <w:p w14:paraId="719D74D4" w14:textId="7B07A378" w:rsidR="00F45B03" w:rsidRPr="004A72C9" w:rsidRDefault="00F45B03" w:rsidP="004A4A5F">
            <w:pPr>
              <w:rPr>
                <w:rFonts w:asciiTheme="majorHAnsi" w:hAnsiTheme="majorHAnsi"/>
              </w:rPr>
            </w:pPr>
            <w:r w:rsidRPr="004A72C9">
              <w:rPr>
                <w:rFonts w:asciiTheme="majorHAnsi" w:hAnsiTheme="majorHAnsi"/>
              </w:rPr>
              <w:t>E</w:t>
            </w:r>
            <w:r>
              <w:rPr>
                <w:rFonts w:asciiTheme="majorHAnsi" w:hAnsiTheme="majorHAnsi"/>
              </w:rPr>
              <w:t xml:space="preserve"> </w:t>
            </w:r>
          </w:p>
        </w:tc>
        <w:tc>
          <w:tcPr>
            <w:tcW w:w="1701" w:type="dxa"/>
            <w:vAlign w:val="center"/>
          </w:tcPr>
          <w:p w14:paraId="4097DF67" w14:textId="0D0C7D8E" w:rsidR="00F45B03" w:rsidRPr="004A72C9" w:rsidRDefault="00F45B03" w:rsidP="004A4A5F">
            <w:pPr>
              <w:rPr>
                <w:rFonts w:asciiTheme="majorHAnsi" w:hAnsiTheme="majorHAnsi"/>
              </w:rPr>
            </w:pPr>
            <w:r w:rsidRPr="004A72C9">
              <w:rPr>
                <w:rFonts w:asciiTheme="majorHAnsi" w:hAnsiTheme="majorHAnsi"/>
              </w:rPr>
              <w:t>A</w:t>
            </w:r>
            <w:r>
              <w:rPr>
                <w:rFonts w:asciiTheme="majorHAnsi" w:hAnsiTheme="majorHAnsi"/>
              </w:rPr>
              <w:t xml:space="preserve"> / I / R</w:t>
            </w:r>
          </w:p>
        </w:tc>
      </w:tr>
      <w:tr w:rsidR="00487DED" w:rsidRPr="004A72C9" w14:paraId="4A397854" w14:textId="77777777" w:rsidTr="004A4A5F">
        <w:tc>
          <w:tcPr>
            <w:tcW w:w="5922" w:type="dxa"/>
            <w:gridSpan w:val="2"/>
            <w:vAlign w:val="center"/>
          </w:tcPr>
          <w:p w14:paraId="63F48E3C" w14:textId="77777777" w:rsidR="00487DED" w:rsidRDefault="0084153D" w:rsidP="00AA3C63">
            <w:pPr>
              <w:rPr>
                <w:rFonts w:asciiTheme="majorHAnsi" w:hAnsiTheme="majorHAnsi"/>
              </w:rPr>
            </w:pPr>
            <w:r>
              <w:rPr>
                <w:rFonts w:asciiTheme="majorHAnsi" w:hAnsiTheme="majorHAnsi"/>
              </w:rPr>
              <w:t>Maintains confidentiality at all times</w:t>
            </w:r>
          </w:p>
          <w:p w14:paraId="419FA4FE" w14:textId="7CB88BCF" w:rsidR="0084153D" w:rsidRDefault="0084153D" w:rsidP="00AA3C63">
            <w:pPr>
              <w:rPr>
                <w:rFonts w:asciiTheme="majorHAnsi" w:hAnsiTheme="majorHAnsi"/>
              </w:rPr>
            </w:pPr>
          </w:p>
        </w:tc>
        <w:tc>
          <w:tcPr>
            <w:tcW w:w="1449" w:type="dxa"/>
            <w:vAlign w:val="center"/>
          </w:tcPr>
          <w:p w14:paraId="24897A38" w14:textId="380178F3" w:rsidR="00487DED" w:rsidRPr="004A72C9" w:rsidRDefault="0084153D" w:rsidP="004A4A5F">
            <w:pPr>
              <w:rPr>
                <w:rFonts w:asciiTheme="majorHAnsi" w:hAnsiTheme="majorHAnsi"/>
              </w:rPr>
            </w:pPr>
            <w:r>
              <w:rPr>
                <w:rFonts w:asciiTheme="majorHAnsi" w:hAnsiTheme="majorHAnsi"/>
              </w:rPr>
              <w:t>E</w:t>
            </w:r>
          </w:p>
        </w:tc>
        <w:tc>
          <w:tcPr>
            <w:tcW w:w="1701" w:type="dxa"/>
            <w:vAlign w:val="center"/>
          </w:tcPr>
          <w:p w14:paraId="492276EF" w14:textId="1B816BD1" w:rsidR="00487DED" w:rsidRPr="004A72C9" w:rsidRDefault="0084153D" w:rsidP="004A4A5F">
            <w:pPr>
              <w:rPr>
                <w:rFonts w:asciiTheme="majorHAnsi" w:hAnsiTheme="majorHAnsi"/>
              </w:rPr>
            </w:pPr>
            <w:r>
              <w:rPr>
                <w:rFonts w:asciiTheme="majorHAnsi" w:hAnsiTheme="majorHAnsi"/>
              </w:rPr>
              <w:t>A/ I / R</w:t>
            </w:r>
          </w:p>
        </w:tc>
      </w:tr>
      <w:tr w:rsidR="00F45B03" w:rsidRPr="004A72C9" w14:paraId="369FFA7B" w14:textId="77777777" w:rsidTr="004A4A5F">
        <w:tc>
          <w:tcPr>
            <w:tcW w:w="5922" w:type="dxa"/>
            <w:gridSpan w:val="2"/>
            <w:vAlign w:val="center"/>
          </w:tcPr>
          <w:p w14:paraId="70737F21" w14:textId="4B795D58" w:rsidR="00F45B03" w:rsidRPr="004A72C9" w:rsidRDefault="00AA3C63" w:rsidP="00AA3C63">
            <w:pPr>
              <w:rPr>
                <w:rFonts w:asciiTheme="majorHAnsi" w:hAnsiTheme="majorHAnsi"/>
              </w:rPr>
            </w:pPr>
            <w:r>
              <w:rPr>
                <w:rFonts w:asciiTheme="majorHAnsi" w:hAnsiTheme="majorHAnsi"/>
              </w:rPr>
              <w:t>Creativity and willingness to contribute to wider school life (e.g. clubs, trips, liturgies)</w:t>
            </w:r>
          </w:p>
        </w:tc>
        <w:tc>
          <w:tcPr>
            <w:tcW w:w="1449" w:type="dxa"/>
            <w:vAlign w:val="center"/>
          </w:tcPr>
          <w:p w14:paraId="19E10815" w14:textId="65F5C719" w:rsidR="00F45B03" w:rsidRPr="004A72C9" w:rsidRDefault="00F45B03" w:rsidP="004A4A5F">
            <w:pPr>
              <w:rPr>
                <w:rFonts w:asciiTheme="majorHAnsi" w:hAnsiTheme="majorHAnsi"/>
              </w:rPr>
            </w:pPr>
            <w:r>
              <w:rPr>
                <w:rFonts w:asciiTheme="majorHAnsi" w:hAnsiTheme="majorHAnsi"/>
              </w:rPr>
              <w:t>D</w:t>
            </w:r>
          </w:p>
        </w:tc>
        <w:tc>
          <w:tcPr>
            <w:tcW w:w="1701" w:type="dxa"/>
            <w:vAlign w:val="center"/>
          </w:tcPr>
          <w:p w14:paraId="68FFC11A" w14:textId="422CAE41" w:rsidR="00F45B03" w:rsidRPr="004A72C9" w:rsidRDefault="00F45B03" w:rsidP="004A4A5F">
            <w:pPr>
              <w:rPr>
                <w:rFonts w:asciiTheme="majorHAnsi" w:hAnsiTheme="majorHAnsi"/>
              </w:rPr>
            </w:pPr>
            <w:r w:rsidRPr="004A72C9">
              <w:rPr>
                <w:rFonts w:asciiTheme="majorHAnsi" w:hAnsiTheme="majorHAnsi"/>
              </w:rPr>
              <w:t>A</w:t>
            </w:r>
            <w:r>
              <w:rPr>
                <w:rFonts w:asciiTheme="majorHAnsi" w:hAnsiTheme="majorHAnsi"/>
              </w:rPr>
              <w:t xml:space="preserve"> / I / R</w:t>
            </w:r>
          </w:p>
        </w:tc>
      </w:tr>
      <w:tr w:rsidR="00F45B03" w:rsidRPr="004A72C9" w14:paraId="7F4B8EFF" w14:textId="77777777" w:rsidTr="004A4A5F">
        <w:tc>
          <w:tcPr>
            <w:tcW w:w="5922" w:type="dxa"/>
            <w:gridSpan w:val="2"/>
            <w:vAlign w:val="center"/>
          </w:tcPr>
          <w:p w14:paraId="7E29016E" w14:textId="77777777" w:rsidR="00F45B03" w:rsidRDefault="00F45B03" w:rsidP="004A4A5F">
            <w:pPr>
              <w:rPr>
                <w:rFonts w:asciiTheme="majorHAnsi" w:hAnsiTheme="majorHAnsi"/>
              </w:rPr>
            </w:pPr>
            <w:r>
              <w:rPr>
                <w:rFonts w:asciiTheme="majorHAnsi" w:hAnsiTheme="majorHAnsi"/>
              </w:rPr>
              <w:t>Commitment to the Trust’s ethos and values</w:t>
            </w:r>
          </w:p>
          <w:p w14:paraId="32591A13" w14:textId="77777777" w:rsidR="0084153D" w:rsidRDefault="0084153D" w:rsidP="004A4A5F">
            <w:pPr>
              <w:rPr>
                <w:rFonts w:asciiTheme="majorHAnsi" w:hAnsiTheme="majorHAnsi"/>
              </w:rPr>
            </w:pPr>
          </w:p>
        </w:tc>
        <w:tc>
          <w:tcPr>
            <w:tcW w:w="1449" w:type="dxa"/>
            <w:vAlign w:val="center"/>
          </w:tcPr>
          <w:p w14:paraId="1F4A1921" w14:textId="77777777" w:rsidR="00F45B03" w:rsidRPr="004A72C9" w:rsidRDefault="00F45B03" w:rsidP="004A4A5F">
            <w:pPr>
              <w:rPr>
                <w:rFonts w:asciiTheme="majorHAnsi" w:hAnsiTheme="majorHAnsi"/>
              </w:rPr>
            </w:pPr>
            <w:r>
              <w:rPr>
                <w:rFonts w:asciiTheme="majorHAnsi" w:hAnsiTheme="majorHAnsi"/>
              </w:rPr>
              <w:t>E</w:t>
            </w:r>
          </w:p>
        </w:tc>
        <w:tc>
          <w:tcPr>
            <w:tcW w:w="1701" w:type="dxa"/>
            <w:vAlign w:val="center"/>
          </w:tcPr>
          <w:p w14:paraId="78B2D2BD" w14:textId="77777777" w:rsidR="00F45B03" w:rsidRPr="004A72C9" w:rsidRDefault="00F45B03" w:rsidP="004A4A5F">
            <w:pPr>
              <w:rPr>
                <w:rFonts w:asciiTheme="majorHAnsi" w:hAnsiTheme="majorHAnsi"/>
              </w:rPr>
            </w:pPr>
            <w:r>
              <w:rPr>
                <w:rFonts w:asciiTheme="majorHAnsi" w:hAnsiTheme="majorHAnsi"/>
              </w:rPr>
              <w:t>A / I</w:t>
            </w:r>
          </w:p>
        </w:tc>
      </w:tr>
      <w:tr w:rsidR="00F45B03" w:rsidRPr="004A72C9" w14:paraId="65EFB127" w14:textId="77777777" w:rsidTr="004A4A5F">
        <w:tc>
          <w:tcPr>
            <w:tcW w:w="5922" w:type="dxa"/>
            <w:gridSpan w:val="2"/>
            <w:shd w:val="clear" w:color="auto" w:fill="8A67AC"/>
            <w:vAlign w:val="center"/>
          </w:tcPr>
          <w:p w14:paraId="10B9D409" w14:textId="77777777" w:rsidR="00F45B03" w:rsidRPr="00FE648A" w:rsidRDefault="00F45B03" w:rsidP="004A4A5F">
            <w:pPr>
              <w:rPr>
                <w:rFonts w:asciiTheme="majorHAnsi" w:hAnsiTheme="majorHAnsi"/>
                <w:b/>
                <w:bCs/>
                <w:color w:val="FFFFFF" w:themeColor="background1"/>
              </w:rPr>
            </w:pPr>
            <w:r w:rsidRPr="00FE648A">
              <w:rPr>
                <w:rFonts w:asciiTheme="majorHAnsi" w:hAnsiTheme="majorHAnsi"/>
                <w:b/>
                <w:bCs/>
                <w:color w:val="FFFFFF" w:themeColor="background1"/>
              </w:rPr>
              <w:t>Other</w:t>
            </w:r>
          </w:p>
        </w:tc>
        <w:tc>
          <w:tcPr>
            <w:tcW w:w="1449" w:type="dxa"/>
            <w:shd w:val="clear" w:color="auto" w:fill="8A67AC"/>
            <w:vAlign w:val="center"/>
          </w:tcPr>
          <w:p w14:paraId="44081970" w14:textId="77777777" w:rsidR="00F45B03" w:rsidRPr="004A72C9" w:rsidRDefault="00F45B03" w:rsidP="004A4A5F">
            <w:pPr>
              <w:rPr>
                <w:rFonts w:asciiTheme="majorHAnsi" w:hAnsiTheme="majorHAnsi"/>
              </w:rPr>
            </w:pPr>
          </w:p>
        </w:tc>
        <w:tc>
          <w:tcPr>
            <w:tcW w:w="1701" w:type="dxa"/>
            <w:shd w:val="clear" w:color="auto" w:fill="8A67AC"/>
            <w:vAlign w:val="center"/>
          </w:tcPr>
          <w:p w14:paraId="05C4B210" w14:textId="77777777" w:rsidR="00F45B03" w:rsidRPr="004A72C9" w:rsidRDefault="00F45B03" w:rsidP="004A4A5F">
            <w:pPr>
              <w:rPr>
                <w:rFonts w:asciiTheme="majorHAnsi" w:hAnsiTheme="majorHAnsi"/>
              </w:rPr>
            </w:pPr>
          </w:p>
        </w:tc>
      </w:tr>
      <w:tr w:rsidR="00F45B03" w:rsidRPr="004A72C9" w14:paraId="0AD9ECD2" w14:textId="77777777" w:rsidTr="004A4A5F">
        <w:tc>
          <w:tcPr>
            <w:tcW w:w="5922" w:type="dxa"/>
            <w:gridSpan w:val="2"/>
            <w:vAlign w:val="center"/>
          </w:tcPr>
          <w:p w14:paraId="376C1EDA" w14:textId="77777777" w:rsidR="00F45B03" w:rsidRPr="004A72C9" w:rsidRDefault="00F45B03" w:rsidP="004A4A5F">
            <w:pPr>
              <w:rPr>
                <w:rFonts w:asciiTheme="majorHAnsi" w:hAnsiTheme="majorHAnsi"/>
              </w:rPr>
            </w:pPr>
            <w:r w:rsidRPr="004A72C9">
              <w:rPr>
                <w:rFonts w:asciiTheme="majorHAnsi" w:hAnsiTheme="majorHAnsi"/>
              </w:rPr>
              <w:t>Commitment to safeguarding and protecting the welfare of children and young people</w:t>
            </w:r>
          </w:p>
        </w:tc>
        <w:tc>
          <w:tcPr>
            <w:tcW w:w="1449" w:type="dxa"/>
            <w:vAlign w:val="center"/>
          </w:tcPr>
          <w:p w14:paraId="49E86A6F" w14:textId="77777777" w:rsidR="00F45B03" w:rsidRPr="004A72C9" w:rsidRDefault="00F45B03" w:rsidP="004A4A5F">
            <w:pPr>
              <w:rPr>
                <w:rFonts w:asciiTheme="majorHAnsi" w:hAnsiTheme="majorHAnsi"/>
              </w:rPr>
            </w:pPr>
            <w:r w:rsidRPr="004A72C9">
              <w:rPr>
                <w:rFonts w:asciiTheme="majorHAnsi" w:hAnsiTheme="majorHAnsi"/>
              </w:rPr>
              <w:t>E</w:t>
            </w:r>
          </w:p>
        </w:tc>
        <w:tc>
          <w:tcPr>
            <w:tcW w:w="1701" w:type="dxa"/>
            <w:vAlign w:val="center"/>
          </w:tcPr>
          <w:p w14:paraId="74480AF9" w14:textId="21BC483A" w:rsidR="00F45B03" w:rsidRPr="004A72C9" w:rsidRDefault="00F45B03" w:rsidP="004A4A5F">
            <w:pPr>
              <w:rPr>
                <w:rFonts w:asciiTheme="majorHAnsi" w:hAnsiTheme="majorHAnsi"/>
              </w:rPr>
            </w:pPr>
            <w:r w:rsidRPr="004A72C9">
              <w:rPr>
                <w:rFonts w:asciiTheme="majorHAnsi" w:hAnsiTheme="majorHAnsi"/>
              </w:rPr>
              <w:t>A</w:t>
            </w:r>
            <w:r w:rsidR="0084153D">
              <w:rPr>
                <w:rFonts w:asciiTheme="majorHAnsi" w:hAnsiTheme="majorHAnsi"/>
              </w:rPr>
              <w:t xml:space="preserve"> </w:t>
            </w:r>
            <w:r w:rsidRPr="004A72C9">
              <w:rPr>
                <w:rFonts w:asciiTheme="majorHAnsi" w:hAnsiTheme="majorHAnsi"/>
              </w:rPr>
              <w:t>/</w:t>
            </w:r>
            <w:r w:rsidR="0084153D">
              <w:rPr>
                <w:rFonts w:asciiTheme="majorHAnsi" w:hAnsiTheme="majorHAnsi"/>
              </w:rPr>
              <w:t xml:space="preserve"> </w:t>
            </w:r>
            <w:r w:rsidRPr="004A72C9">
              <w:rPr>
                <w:rFonts w:asciiTheme="majorHAnsi" w:hAnsiTheme="majorHAnsi"/>
              </w:rPr>
              <w:t>I</w:t>
            </w:r>
          </w:p>
        </w:tc>
      </w:tr>
      <w:tr w:rsidR="00F45B03" w:rsidRPr="004A72C9" w14:paraId="46AC4322" w14:textId="77777777" w:rsidTr="004A4A5F">
        <w:tc>
          <w:tcPr>
            <w:tcW w:w="5922" w:type="dxa"/>
            <w:gridSpan w:val="2"/>
            <w:vAlign w:val="center"/>
          </w:tcPr>
          <w:p w14:paraId="655ED93A" w14:textId="77777777" w:rsidR="00F45B03" w:rsidRDefault="00F45B03" w:rsidP="004A4A5F">
            <w:pPr>
              <w:rPr>
                <w:rFonts w:asciiTheme="majorHAnsi" w:hAnsiTheme="majorHAnsi"/>
              </w:rPr>
            </w:pPr>
            <w:r w:rsidRPr="004A72C9">
              <w:rPr>
                <w:rFonts w:asciiTheme="majorHAnsi" w:hAnsiTheme="majorHAnsi"/>
              </w:rPr>
              <w:t>Commitment to equality and diversity</w:t>
            </w:r>
          </w:p>
          <w:p w14:paraId="02C074F8" w14:textId="77777777" w:rsidR="00F45B03" w:rsidRPr="004A72C9" w:rsidRDefault="00F45B03" w:rsidP="004A4A5F">
            <w:pPr>
              <w:rPr>
                <w:rFonts w:asciiTheme="majorHAnsi" w:hAnsiTheme="majorHAnsi"/>
              </w:rPr>
            </w:pPr>
          </w:p>
        </w:tc>
        <w:tc>
          <w:tcPr>
            <w:tcW w:w="1449" w:type="dxa"/>
            <w:vAlign w:val="center"/>
          </w:tcPr>
          <w:p w14:paraId="2C53FAFA" w14:textId="77777777" w:rsidR="00F45B03" w:rsidRPr="004A72C9" w:rsidRDefault="00F45B03" w:rsidP="004A4A5F">
            <w:pPr>
              <w:rPr>
                <w:rFonts w:asciiTheme="majorHAnsi" w:hAnsiTheme="majorHAnsi"/>
              </w:rPr>
            </w:pPr>
            <w:r w:rsidRPr="004A72C9">
              <w:rPr>
                <w:rFonts w:asciiTheme="majorHAnsi" w:hAnsiTheme="majorHAnsi"/>
              </w:rPr>
              <w:t>E</w:t>
            </w:r>
          </w:p>
        </w:tc>
        <w:tc>
          <w:tcPr>
            <w:tcW w:w="1701" w:type="dxa"/>
            <w:vAlign w:val="center"/>
          </w:tcPr>
          <w:p w14:paraId="2CD01B18" w14:textId="77777777" w:rsidR="00F45B03" w:rsidRPr="004A72C9" w:rsidRDefault="00F45B03" w:rsidP="004A4A5F">
            <w:pPr>
              <w:rPr>
                <w:rFonts w:asciiTheme="majorHAnsi" w:hAnsiTheme="majorHAnsi"/>
              </w:rPr>
            </w:pPr>
            <w:r w:rsidRPr="004A72C9">
              <w:rPr>
                <w:rFonts w:asciiTheme="majorHAnsi" w:hAnsiTheme="majorHAnsi"/>
              </w:rPr>
              <w:t>A</w:t>
            </w:r>
          </w:p>
        </w:tc>
      </w:tr>
      <w:tr w:rsidR="00F45B03" w:rsidRPr="004A72C9" w14:paraId="198F276E" w14:textId="77777777" w:rsidTr="004A4A5F">
        <w:tc>
          <w:tcPr>
            <w:tcW w:w="5922" w:type="dxa"/>
            <w:gridSpan w:val="2"/>
            <w:vAlign w:val="center"/>
          </w:tcPr>
          <w:p w14:paraId="599839E7" w14:textId="77777777" w:rsidR="00F45B03" w:rsidRPr="004A72C9" w:rsidRDefault="00F45B03" w:rsidP="004A4A5F">
            <w:pPr>
              <w:rPr>
                <w:rFonts w:asciiTheme="majorHAnsi" w:hAnsiTheme="majorHAnsi"/>
              </w:rPr>
            </w:pPr>
            <w:r w:rsidRPr="004A72C9">
              <w:rPr>
                <w:rFonts w:asciiTheme="majorHAnsi" w:hAnsiTheme="majorHAnsi"/>
              </w:rPr>
              <w:t>Commitment to health and safety</w:t>
            </w:r>
          </w:p>
          <w:p w14:paraId="3FF248DB" w14:textId="77777777" w:rsidR="00F45B03" w:rsidRPr="004A72C9" w:rsidRDefault="00F45B03" w:rsidP="004A4A5F">
            <w:pPr>
              <w:rPr>
                <w:rFonts w:asciiTheme="majorHAnsi" w:hAnsiTheme="majorHAnsi"/>
              </w:rPr>
            </w:pPr>
          </w:p>
        </w:tc>
        <w:tc>
          <w:tcPr>
            <w:tcW w:w="1449" w:type="dxa"/>
            <w:vAlign w:val="center"/>
          </w:tcPr>
          <w:p w14:paraId="4CE1CFA7" w14:textId="77777777" w:rsidR="00F45B03" w:rsidRPr="004A72C9" w:rsidRDefault="00F45B03" w:rsidP="004A4A5F">
            <w:pPr>
              <w:rPr>
                <w:rFonts w:asciiTheme="majorHAnsi" w:hAnsiTheme="majorHAnsi"/>
              </w:rPr>
            </w:pPr>
            <w:r w:rsidRPr="004A72C9">
              <w:rPr>
                <w:rFonts w:asciiTheme="majorHAnsi" w:hAnsiTheme="majorHAnsi"/>
              </w:rPr>
              <w:t>E</w:t>
            </w:r>
          </w:p>
        </w:tc>
        <w:tc>
          <w:tcPr>
            <w:tcW w:w="1701" w:type="dxa"/>
            <w:vAlign w:val="center"/>
          </w:tcPr>
          <w:p w14:paraId="0DE80832" w14:textId="77777777" w:rsidR="00F45B03" w:rsidRPr="004A72C9" w:rsidRDefault="00F45B03" w:rsidP="004A4A5F">
            <w:pPr>
              <w:rPr>
                <w:rFonts w:asciiTheme="majorHAnsi" w:hAnsiTheme="majorHAnsi"/>
              </w:rPr>
            </w:pPr>
            <w:r w:rsidRPr="004A72C9">
              <w:rPr>
                <w:rFonts w:asciiTheme="majorHAnsi" w:hAnsiTheme="majorHAnsi"/>
              </w:rPr>
              <w:t>A</w:t>
            </w:r>
          </w:p>
        </w:tc>
      </w:tr>
      <w:tr w:rsidR="00F45B03" w:rsidRPr="004A72C9" w14:paraId="24DB2DB6" w14:textId="77777777" w:rsidTr="004A4A5F">
        <w:trPr>
          <w:trHeight w:val="155"/>
        </w:trPr>
        <w:tc>
          <w:tcPr>
            <w:tcW w:w="9072" w:type="dxa"/>
            <w:gridSpan w:val="4"/>
            <w:shd w:val="clear" w:color="auto" w:fill="8A67AC"/>
            <w:vAlign w:val="center"/>
          </w:tcPr>
          <w:p w14:paraId="68BFE5AE" w14:textId="77777777" w:rsidR="00F45B03" w:rsidRPr="00FE648A" w:rsidRDefault="00F45B03" w:rsidP="004A4A5F">
            <w:pPr>
              <w:rPr>
                <w:rFonts w:asciiTheme="majorHAnsi" w:hAnsiTheme="majorHAnsi"/>
                <w:b/>
                <w:bCs/>
                <w:color w:val="FFFFFF" w:themeColor="background1"/>
              </w:rPr>
            </w:pPr>
            <w:r w:rsidRPr="00FE648A">
              <w:rPr>
                <w:rFonts w:asciiTheme="majorHAnsi" w:hAnsiTheme="majorHAnsi"/>
                <w:b/>
                <w:bCs/>
                <w:color w:val="FFFFFF" w:themeColor="background1"/>
              </w:rPr>
              <w:t>Note: We will always consider your references before confirming a job offer in writing</w:t>
            </w:r>
          </w:p>
        </w:tc>
      </w:tr>
      <w:tr w:rsidR="00F45B03" w:rsidRPr="004A72C9" w14:paraId="3B9AF27D" w14:textId="77777777" w:rsidTr="004A4A5F">
        <w:tc>
          <w:tcPr>
            <w:tcW w:w="4166" w:type="dxa"/>
            <w:vAlign w:val="center"/>
          </w:tcPr>
          <w:p w14:paraId="38AC0196" w14:textId="77777777" w:rsidR="00F45B03" w:rsidRDefault="00F45B03" w:rsidP="004A4A5F">
            <w:pPr>
              <w:rPr>
                <w:rFonts w:asciiTheme="majorHAnsi" w:hAnsiTheme="majorHAnsi"/>
              </w:rPr>
            </w:pPr>
            <w:r w:rsidRPr="004A72C9">
              <w:rPr>
                <w:rFonts w:asciiTheme="majorHAnsi" w:hAnsiTheme="majorHAnsi"/>
              </w:rPr>
              <w:t>Prepared by:</w:t>
            </w:r>
          </w:p>
          <w:p w14:paraId="07756F5F" w14:textId="77777777" w:rsidR="00270E52" w:rsidRPr="004A72C9" w:rsidRDefault="00270E52" w:rsidP="004A4A5F">
            <w:pPr>
              <w:rPr>
                <w:rFonts w:asciiTheme="majorHAnsi" w:hAnsiTheme="majorHAnsi"/>
              </w:rPr>
            </w:pPr>
          </w:p>
        </w:tc>
        <w:tc>
          <w:tcPr>
            <w:tcW w:w="1756" w:type="dxa"/>
            <w:vAlign w:val="center"/>
          </w:tcPr>
          <w:p w14:paraId="3F3E313B" w14:textId="1EB433C6" w:rsidR="00F45B03" w:rsidRPr="004A72C9" w:rsidRDefault="00AA3C63" w:rsidP="004A4A5F">
            <w:pPr>
              <w:rPr>
                <w:rFonts w:asciiTheme="majorHAnsi" w:hAnsiTheme="majorHAnsi"/>
              </w:rPr>
            </w:pPr>
            <w:r>
              <w:rPr>
                <w:rFonts w:asciiTheme="majorHAnsi" w:hAnsiTheme="majorHAnsi"/>
              </w:rPr>
              <w:t>HR Team</w:t>
            </w:r>
          </w:p>
        </w:tc>
        <w:tc>
          <w:tcPr>
            <w:tcW w:w="1449" w:type="dxa"/>
            <w:vAlign w:val="center"/>
          </w:tcPr>
          <w:p w14:paraId="4FF3743B" w14:textId="77777777" w:rsidR="00F45B03" w:rsidRPr="004A72C9" w:rsidRDefault="00F45B03" w:rsidP="004A4A5F">
            <w:pPr>
              <w:rPr>
                <w:rFonts w:asciiTheme="majorHAnsi" w:hAnsiTheme="majorHAnsi"/>
              </w:rPr>
            </w:pPr>
            <w:r w:rsidRPr="004A72C9">
              <w:rPr>
                <w:rFonts w:asciiTheme="majorHAnsi" w:hAnsiTheme="majorHAnsi"/>
              </w:rPr>
              <w:t xml:space="preserve">Date: </w:t>
            </w:r>
          </w:p>
        </w:tc>
        <w:tc>
          <w:tcPr>
            <w:tcW w:w="1701" w:type="dxa"/>
            <w:vAlign w:val="center"/>
          </w:tcPr>
          <w:p w14:paraId="49BEE66E" w14:textId="020D8F28" w:rsidR="00F45B03" w:rsidRPr="004A72C9" w:rsidRDefault="00AA3C63" w:rsidP="004A4A5F">
            <w:pPr>
              <w:rPr>
                <w:rFonts w:asciiTheme="majorHAnsi" w:hAnsiTheme="majorHAnsi"/>
              </w:rPr>
            </w:pPr>
            <w:r>
              <w:rPr>
                <w:rFonts w:asciiTheme="majorHAnsi" w:hAnsiTheme="majorHAnsi"/>
              </w:rPr>
              <w:t>November 2025</w:t>
            </w:r>
          </w:p>
        </w:tc>
      </w:tr>
    </w:tbl>
    <w:p w14:paraId="49F194EB" w14:textId="53EAD8CE" w:rsidR="00F45B03" w:rsidRDefault="00F45B03"/>
    <w:p w14:paraId="27821FE9" w14:textId="77777777" w:rsidR="009E4503" w:rsidRDefault="009E4503"/>
    <w:p w14:paraId="4A7D5DAB" w14:textId="77777777" w:rsidR="00C03CAD" w:rsidRPr="0079094E" w:rsidRDefault="00C03CAD" w:rsidP="00C03CAD">
      <w:pPr>
        <w:pStyle w:val="Heading4"/>
      </w:pPr>
      <w:r w:rsidRPr="0079094E">
        <w:t>Equal Opportunities</w:t>
      </w:r>
    </w:p>
    <w:p w14:paraId="467F56E4" w14:textId="77777777" w:rsidR="00C03CAD" w:rsidRDefault="00C03CAD" w:rsidP="00EA2A50">
      <w:pPr>
        <w:spacing w:line="240" w:lineRule="auto"/>
        <w:jc w:val="both"/>
      </w:pPr>
      <w:r>
        <w:t>We are committed to achieving equal opportunities in the way we deliver services to the community and in our employment arrangements.  We expect all employees to understand and promote this policy in their work.</w:t>
      </w:r>
    </w:p>
    <w:p w14:paraId="1E3546A4" w14:textId="77777777" w:rsidR="00C03CAD" w:rsidRPr="0079094E" w:rsidRDefault="00C03CAD" w:rsidP="00EA2A50">
      <w:pPr>
        <w:pStyle w:val="Heading4"/>
        <w:jc w:val="both"/>
      </w:pPr>
      <w:r w:rsidRPr="0079094E">
        <w:t>Health and Safety</w:t>
      </w:r>
    </w:p>
    <w:p w14:paraId="7CE3C4EF" w14:textId="77777777" w:rsidR="00C03CAD" w:rsidRDefault="00C03CAD" w:rsidP="00EA2A50">
      <w:pPr>
        <w:spacing w:line="240" w:lineRule="auto"/>
        <w:jc w:val="both"/>
      </w:pPr>
      <w:r>
        <w:t xml:space="preserve">All employees have a responsibility for their own health and safety and that of others when </w:t>
      </w:r>
      <w:r w:rsidR="00EA2A50">
        <w:t>carrying out</w:t>
      </w:r>
      <w:r>
        <w:t xml:space="preserve"> their duties and must help us to apply our general statement of health and safety policy.</w:t>
      </w:r>
    </w:p>
    <w:p w14:paraId="49071057" w14:textId="77777777" w:rsidR="00C03CAD" w:rsidRPr="0079094E" w:rsidRDefault="00C03CAD" w:rsidP="00EA2A50">
      <w:pPr>
        <w:pStyle w:val="Heading4"/>
        <w:jc w:val="both"/>
      </w:pPr>
      <w:r w:rsidRPr="0079094E">
        <w:t>Safeguarding Commitment</w:t>
      </w:r>
    </w:p>
    <w:p w14:paraId="2F0ABBD6" w14:textId="77777777" w:rsidR="00C03CAD" w:rsidRDefault="00C03CAD" w:rsidP="00EA2A50">
      <w:pPr>
        <w:spacing w:line="240" w:lineRule="auto"/>
        <w:jc w:val="both"/>
      </w:pPr>
      <w:r>
        <w:t>The Trust is committed to safeguarding and protecting the welfare of children and young people and expects all staff and volunteers to share this commitment.  Any offer of employment will be subject to receipt of a satisfactory DBS Enhanced Disclosure.  An enhanced DBS check and pre-occupational health check are an essential part of the selection and recruitment process.</w:t>
      </w:r>
    </w:p>
    <w:p w14:paraId="49D4DF9A" w14:textId="77777777" w:rsidR="00C03CAD" w:rsidRPr="0079094E" w:rsidRDefault="00C03CAD" w:rsidP="00EA2A50">
      <w:pPr>
        <w:pStyle w:val="Heading4"/>
        <w:jc w:val="both"/>
      </w:pPr>
      <w:r w:rsidRPr="0079094E">
        <w:t>Attendance</w:t>
      </w:r>
    </w:p>
    <w:p w14:paraId="55A2E6B6" w14:textId="7D851FBB" w:rsidR="00F45B03" w:rsidRDefault="00C03CAD" w:rsidP="009E4503">
      <w:pPr>
        <w:jc w:val="both"/>
      </w:pPr>
      <w:r>
        <w:t>Good attendance enhances the service delivered by the Trust, minimises staffing difficulties and ensures best value to the schools.  It is essential that applicants for positions in the Trust can evidence a previous satisfactory attendance record/commitment to sustaining regular attendance at work.</w:t>
      </w:r>
    </w:p>
    <w:p w14:paraId="06A19154" w14:textId="77777777" w:rsidR="00270E52" w:rsidRDefault="00270E52" w:rsidP="009E4503">
      <w:pPr>
        <w:jc w:val="both"/>
      </w:pPr>
    </w:p>
    <w:p w14:paraId="5E995188" w14:textId="77777777" w:rsidR="00270E52" w:rsidRDefault="00270E52" w:rsidP="009E4503">
      <w:pPr>
        <w:jc w:val="both"/>
      </w:pPr>
    </w:p>
    <w:p w14:paraId="5E1277E3" w14:textId="77777777" w:rsidR="00270E52" w:rsidRDefault="00270E52" w:rsidP="009E4503">
      <w:pPr>
        <w:jc w:val="both"/>
      </w:pPr>
    </w:p>
    <w:p w14:paraId="6CA4846A" w14:textId="77777777" w:rsidR="00270E52" w:rsidRDefault="00270E52" w:rsidP="009E4503">
      <w:pPr>
        <w:jc w:val="both"/>
      </w:pPr>
    </w:p>
    <w:p w14:paraId="7C701A42" w14:textId="77777777" w:rsidR="00270E52" w:rsidRDefault="00270E52" w:rsidP="009E4503">
      <w:pPr>
        <w:jc w:val="both"/>
      </w:pPr>
    </w:p>
    <w:p w14:paraId="5AED2981" w14:textId="77777777" w:rsidR="00270E52" w:rsidRDefault="00270E52" w:rsidP="009E4503">
      <w:pPr>
        <w:jc w:val="both"/>
      </w:pPr>
    </w:p>
    <w:p w14:paraId="109E117A" w14:textId="77777777" w:rsidR="00874814" w:rsidRDefault="00874814" w:rsidP="009E4503">
      <w:pPr>
        <w:jc w:val="both"/>
      </w:pPr>
    </w:p>
    <w:p w14:paraId="3824DDDB" w14:textId="77777777" w:rsidR="009674A0" w:rsidRPr="009674A0" w:rsidRDefault="009674A0" w:rsidP="009674A0">
      <w:pPr>
        <w:pBdr>
          <w:top w:val="single" w:sz="24" w:space="0" w:color="8A67AC" w:themeColor="accent1"/>
          <w:left w:val="single" w:sz="24" w:space="0" w:color="8A67AC" w:themeColor="accent1"/>
          <w:bottom w:val="single" w:sz="24" w:space="0" w:color="8A67AC" w:themeColor="accent1"/>
          <w:right w:val="single" w:sz="24" w:space="0" w:color="8A67AC" w:themeColor="accent1"/>
        </w:pBdr>
        <w:shd w:val="clear" w:color="auto" w:fill="8A67AC" w:themeFill="accent1"/>
        <w:spacing w:after="0"/>
        <w:jc w:val="both"/>
        <w:outlineLvl w:val="0"/>
        <w:rPr>
          <w:caps/>
          <w:color w:val="FFFFFF" w:themeColor="background1"/>
          <w:spacing w:val="15"/>
          <w:sz w:val="22"/>
          <w:szCs w:val="22"/>
        </w:rPr>
      </w:pPr>
      <w:bookmarkStart w:id="20" w:name="_Toc204079915"/>
      <w:bookmarkStart w:id="21" w:name="_Toc214445956"/>
      <w:r w:rsidRPr="009674A0">
        <w:rPr>
          <w:caps/>
          <w:color w:val="FFFFFF" w:themeColor="background1"/>
          <w:spacing w:val="15"/>
          <w:sz w:val="22"/>
          <w:szCs w:val="22"/>
        </w:rPr>
        <w:t>Teacher of RE WITH RESPONSIBILITY FOR CATHOLIC LIFE &amp; MISSION AND COLLECTIVE WORSHIP</w:t>
      </w:r>
    </w:p>
    <w:p w14:paraId="3F7261FF" w14:textId="77777777" w:rsidR="009E4503" w:rsidRDefault="009E4503" w:rsidP="009E4503">
      <w:pPr>
        <w:pStyle w:val="Heading2"/>
      </w:pPr>
      <w:r>
        <w:t>How to apply</w:t>
      </w:r>
      <w:bookmarkEnd w:id="20"/>
      <w:bookmarkEnd w:id="21"/>
    </w:p>
    <w:p w14:paraId="222641B7" w14:textId="57D6FD0F" w:rsidR="009E4503" w:rsidRDefault="009E4503" w:rsidP="009E4503">
      <w:pPr>
        <w:pStyle w:val="NoSpacing"/>
        <w:jc w:val="both"/>
      </w:pPr>
      <w:r w:rsidRPr="00482CED">
        <w:t xml:space="preserve">If you would like to find out more about the position, please contact </w:t>
      </w:r>
      <w:r>
        <w:t xml:space="preserve">Mrs </w:t>
      </w:r>
      <w:r w:rsidR="00EC634A">
        <w:t>Sharon Groom</w:t>
      </w:r>
      <w:r w:rsidRPr="00482CED">
        <w:t xml:space="preserve"> on </w:t>
      </w:r>
      <w:r w:rsidR="00087D20" w:rsidRPr="00087D20">
        <w:t>01706</w:t>
      </w:r>
      <w:r w:rsidR="001A0211">
        <w:t xml:space="preserve"> </w:t>
      </w:r>
      <w:r w:rsidR="00EC634A">
        <w:t>213693</w:t>
      </w:r>
      <w:r w:rsidR="00087D20" w:rsidRPr="00087D20">
        <w:t xml:space="preserve"> or </w:t>
      </w:r>
      <w:hyperlink r:id="rId19" w:history="1">
        <w:r w:rsidR="00EC634A" w:rsidRPr="00B46C4E">
          <w:rPr>
            <w:rStyle w:val="Hyperlink"/>
          </w:rPr>
          <w:t>office@allsaintshigh.lancs.sch.uk</w:t>
        </w:r>
      </w:hyperlink>
      <w:r w:rsidR="00087D20" w:rsidRPr="00087D20">
        <w:t>.</w:t>
      </w:r>
    </w:p>
    <w:p w14:paraId="30B3C74C" w14:textId="77777777" w:rsidR="009E4503" w:rsidRPr="00482CED" w:rsidRDefault="009E4503" w:rsidP="009E4503">
      <w:pPr>
        <w:pStyle w:val="NoSpacing"/>
        <w:jc w:val="both"/>
      </w:pPr>
    </w:p>
    <w:p w14:paraId="68C8C32B" w14:textId="5022AB39" w:rsidR="001A0211" w:rsidRDefault="009E4503" w:rsidP="009E4503">
      <w:pPr>
        <w:pStyle w:val="NoSpacing"/>
        <w:jc w:val="both"/>
        <w:rPr>
          <w:b/>
        </w:rPr>
      </w:pPr>
      <w:r w:rsidRPr="00482CED">
        <w:rPr>
          <w:b/>
        </w:rPr>
        <w:t>Full details and application forms are available from our website:</w:t>
      </w:r>
      <w:r>
        <w:rPr>
          <w:b/>
        </w:rPr>
        <w:t xml:space="preserve"> </w:t>
      </w:r>
      <w:hyperlink r:id="rId20" w:history="1">
        <w:r w:rsidR="00EC634A" w:rsidRPr="00B46C4E">
          <w:rPr>
            <w:rStyle w:val="Hyperlink"/>
            <w:b/>
            <w:bCs/>
          </w:rPr>
          <w:t>www.allsaintshigh.lancs.sch.uk</w:t>
        </w:r>
      </w:hyperlink>
      <w:r w:rsidR="00EC634A">
        <w:rPr>
          <w:b/>
          <w:bCs/>
        </w:rPr>
        <w:t>.</w:t>
      </w:r>
    </w:p>
    <w:p w14:paraId="4359CD12" w14:textId="671D02D4" w:rsidR="00F45B03" w:rsidRDefault="00F45B03" w:rsidP="009E4503">
      <w:pPr>
        <w:pStyle w:val="NoSpacing"/>
        <w:jc w:val="both"/>
        <w:rPr>
          <w:b/>
        </w:rPr>
      </w:pPr>
    </w:p>
    <w:p w14:paraId="7B9B52C0" w14:textId="35D7B34F" w:rsidR="00F45B03" w:rsidRDefault="00F45B03" w:rsidP="00F45B03">
      <w:pPr>
        <w:jc w:val="both"/>
        <w:rPr>
          <w:b/>
          <w:bCs/>
        </w:rPr>
      </w:pPr>
      <w:r w:rsidRPr="00301297">
        <w:rPr>
          <w:b/>
        </w:rPr>
        <w:t xml:space="preserve">Full details and </w:t>
      </w:r>
      <w:r>
        <w:rPr>
          <w:b/>
        </w:rPr>
        <w:t>recruitment monitoring forms</w:t>
      </w:r>
      <w:r w:rsidRPr="00301297">
        <w:rPr>
          <w:b/>
        </w:rPr>
        <w:t xml:space="preserve"> are available from </w:t>
      </w:r>
      <w:r>
        <w:rPr>
          <w:b/>
        </w:rPr>
        <w:t>the Romero Catholic Academy Trust</w:t>
      </w:r>
      <w:r w:rsidRPr="00301297">
        <w:rPr>
          <w:b/>
        </w:rPr>
        <w:t xml:space="preserve"> website</w:t>
      </w:r>
      <w:r>
        <w:rPr>
          <w:b/>
        </w:rPr>
        <w:t xml:space="preserve">: </w:t>
      </w:r>
      <w:hyperlink r:id="rId21" w:history="1">
        <w:r w:rsidR="001A0211" w:rsidRPr="00B46C4E">
          <w:rPr>
            <w:rStyle w:val="Hyperlink"/>
            <w:b/>
          </w:rPr>
          <w:t>www.romerocat.com</w:t>
        </w:r>
      </w:hyperlink>
      <w:r>
        <w:rPr>
          <w:b/>
        </w:rPr>
        <w:t xml:space="preserve"> </w:t>
      </w:r>
      <w:r w:rsidRPr="00140DE4">
        <w:rPr>
          <w:b/>
          <w:bCs/>
        </w:rPr>
        <w:t>or the school websit</w:t>
      </w:r>
      <w:r>
        <w:rPr>
          <w:b/>
          <w:bCs/>
        </w:rPr>
        <w:t xml:space="preserve">e </w:t>
      </w:r>
      <w:hyperlink r:id="rId22" w:history="1">
        <w:r w:rsidR="00EC634A" w:rsidRPr="00B46C4E">
          <w:rPr>
            <w:rStyle w:val="Hyperlink"/>
            <w:b/>
            <w:bCs/>
          </w:rPr>
          <w:t>www.allsaintshigh.lancs.sch.uk</w:t>
        </w:r>
      </w:hyperlink>
      <w:r w:rsidR="00EC634A">
        <w:rPr>
          <w:b/>
          <w:bCs/>
        </w:rPr>
        <w:t>.</w:t>
      </w:r>
    </w:p>
    <w:p w14:paraId="72DF6C3F" w14:textId="77777777" w:rsidR="00F45B03" w:rsidRDefault="00F45B03" w:rsidP="009E4503">
      <w:pPr>
        <w:pStyle w:val="NoSpacing"/>
        <w:jc w:val="both"/>
        <w:rPr>
          <w:b/>
        </w:rPr>
      </w:pPr>
    </w:p>
    <w:p w14:paraId="65173624" w14:textId="77777777" w:rsidR="00F45B03" w:rsidRDefault="00F45B03" w:rsidP="00F45B03">
      <w:pPr>
        <w:pStyle w:val="NoSpacing"/>
        <w:jc w:val="both"/>
        <w:rPr>
          <w:i/>
        </w:rPr>
      </w:pPr>
      <w:r w:rsidRPr="00482CED">
        <w:rPr>
          <w:i/>
        </w:rPr>
        <w:t>We are committed to safeguarding and promoting the welfare of young people and expect all staff to share this commitment. The successful applicant will be subject to an Enhanced DBS check.</w:t>
      </w:r>
    </w:p>
    <w:p w14:paraId="36619071" w14:textId="77777777" w:rsidR="009E4503" w:rsidRPr="00482CED" w:rsidRDefault="009E4503" w:rsidP="009E4503">
      <w:pPr>
        <w:pStyle w:val="NoSpacing"/>
        <w:jc w:val="both"/>
        <w:rPr>
          <w:i/>
        </w:rPr>
      </w:pPr>
    </w:p>
    <w:tbl>
      <w:tblPr>
        <w:tblStyle w:val="GridTable2-Accent2"/>
        <w:tblW w:w="6267" w:type="dxa"/>
        <w:tblLook w:val="0480" w:firstRow="0" w:lastRow="0" w:firstColumn="1" w:lastColumn="0" w:noHBand="0" w:noVBand="1"/>
      </w:tblPr>
      <w:tblGrid>
        <w:gridCol w:w="1759"/>
        <w:gridCol w:w="4508"/>
      </w:tblGrid>
      <w:tr w:rsidR="00020777" w14:paraId="28F2DB95" w14:textId="77777777" w:rsidTr="0002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57EF1E95" w14:textId="77777777" w:rsidR="00020777" w:rsidRDefault="00020777" w:rsidP="00020777">
            <w:pPr>
              <w:jc w:val="both"/>
            </w:pPr>
            <w:r w:rsidRPr="003E7362">
              <w:t>Closing Date</w:t>
            </w:r>
          </w:p>
        </w:tc>
        <w:tc>
          <w:tcPr>
            <w:tcW w:w="4508" w:type="dxa"/>
          </w:tcPr>
          <w:p w14:paraId="5F8061AA" w14:textId="3A2A4847" w:rsidR="00020777" w:rsidRDefault="00020777" w:rsidP="00020777">
            <w:pPr>
              <w:jc w:val="both"/>
              <w:cnfStyle w:val="000000100000" w:firstRow="0" w:lastRow="0" w:firstColumn="0" w:lastColumn="0" w:oddVBand="0" w:evenVBand="0" w:oddHBand="1" w:evenHBand="0" w:firstRowFirstColumn="0" w:firstRowLastColumn="0" w:lastRowFirstColumn="0" w:lastRowLastColumn="0"/>
            </w:pPr>
            <w:r>
              <w:t>12noon Wednesday 14</w:t>
            </w:r>
            <w:r w:rsidRPr="00020777">
              <w:rPr>
                <w:vertAlign w:val="superscript"/>
              </w:rPr>
              <w:t>th</w:t>
            </w:r>
            <w:r>
              <w:t xml:space="preserve"> January 2026</w:t>
            </w:r>
          </w:p>
        </w:tc>
      </w:tr>
      <w:tr w:rsidR="00020777" w14:paraId="29514CF9" w14:textId="77777777" w:rsidTr="00020777">
        <w:tc>
          <w:tcPr>
            <w:cnfStyle w:val="001000000000" w:firstRow="0" w:lastRow="0" w:firstColumn="1" w:lastColumn="0" w:oddVBand="0" w:evenVBand="0" w:oddHBand="0" w:evenHBand="0" w:firstRowFirstColumn="0" w:firstRowLastColumn="0" w:lastRowFirstColumn="0" w:lastRowLastColumn="0"/>
            <w:tcW w:w="1759" w:type="dxa"/>
          </w:tcPr>
          <w:p w14:paraId="07DEA778" w14:textId="77777777" w:rsidR="00020777" w:rsidRDefault="00020777" w:rsidP="00020777">
            <w:pPr>
              <w:jc w:val="both"/>
            </w:pPr>
            <w:r w:rsidRPr="003E7362">
              <w:t>Shortlisting Date</w:t>
            </w:r>
          </w:p>
        </w:tc>
        <w:tc>
          <w:tcPr>
            <w:tcW w:w="4508" w:type="dxa"/>
          </w:tcPr>
          <w:p w14:paraId="4F5CFA9E" w14:textId="0323A45D" w:rsidR="00020777" w:rsidRDefault="00020777" w:rsidP="00020777">
            <w:pPr>
              <w:jc w:val="both"/>
              <w:cnfStyle w:val="000000000000" w:firstRow="0" w:lastRow="0" w:firstColumn="0" w:lastColumn="0" w:oddVBand="0" w:evenVBand="0" w:oddHBand="0" w:evenHBand="0" w:firstRowFirstColumn="0" w:firstRowLastColumn="0" w:lastRowFirstColumn="0" w:lastRowLastColumn="0"/>
            </w:pPr>
            <w:r>
              <w:t>Friday 16</w:t>
            </w:r>
            <w:r w:rsidRPr="00020777">
              <w:rPr>
                <w:vertAlign w:val="superscript"/>
              </w:rPr>
              <w:t>th</w:t>
            </w:r>
            <w:r>
              <w:t xml:space="preserve"> January 2026</w:t>
            </w:r>
          </w:p>
        </w:tc>
      </w:tr>
      <w:tr w:rsidR="00020777" w14:paraId="77420472" w14:textId="77777777" w:rsidTr="0002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2F02C240" w14:textId="77777777" w:rsidR="00020777" w:rsidRDefault="00020777" w:rsidP="00020777">
            <w:pPr>
              <w:jc w:val="both"/>
            </w:pPr>
            <w:r w:rsidRPr="003E7362">
              <w:t>Interview Date</w:t>
            </w:r>
          </w:p>
        </w:tc>
        <w:tc>
          <w:tcPr>
            <w:tcW w:w="4508" w:type="dxa"/>
          </w:tcPr>
          <w:p w14:paraId="5F81191D" w14:textId="09652BBA" w:rsidR="00020777" w:rsidRDefault="00020777" w:rsidP="00020777">
            <w:pPr>
              <w:jc w:val="both"/>
              <w:cnfStyle w:val="000000100000" w:firstRow="0" w:lastRow="0" w:firstColumn="0" w:lastColumn="0" w:oddVBand="0" w:evenVBand="0" w:oddHBand="1" w:evenHBand="0" w:firstRowFirstColumn="0" w:firstRowLastColumn="0" w:lastRowFirstColumn="0" w:lastRowLastColumn="0"/>
            </w:pPr>
            <w:r>
              <w:t>Friday 23</w:t>
            </w:r>
            <w:r w:rsidRPr="00020777">
              <w:rPr>
                <w:vertAlign w:val="superscript"/>
              </w:rPr>
              <w:t>rd</w:t>
            </w:r>
            <w:r>
              <w:t xml:space="preserve"> January 2026</w:t>
            </w:r>
          </w:p>
        </w:tc>
      </w:tr>
    </w:tbl>
    <w:p w14:paraId="3AB19023" w14:textId="77777777" w:rsidR="009E4503" w:rsidRPr="00482CED" w:rsidRDefault="009E4503" w:rsidP="009E4503">
      <w:pPr>
        <w:pStyle w:val="NoSpacing"/>
        <w:rPr>
          <w:i/>
        </w:rPr>
      </w:pPr>
    </w:p>
    <w:p w14:paraId="06E410FC" w14:textId="77777777" w:rsidR="00EC634A" w:rsidRDefault="009E4503" w:rsidP="00EC634A">
      <w:pPr>
        <w:pStyle w:val="NoSpacing"/>
        <w:jc w:val="both"/>
      </w:pPr>
      <w:r w:rsidRPr="00CF53CE">
        <w:rPr>
          <w:b/>
        </w:rPr>
        <w:t xml:space="preserve">Completed application forms and associated documentation should be returned to the </w:t>
      </w:r>
      <w:r w:rsidR="00EC634A">
        <w:rPr>
          <w:b/>
        </w:rPr>
        <w:t>Headteacher’s PA</w:t>
      </w:r>
      <w:r>
        <w:rPr>
          <w:b/>
        </w:rPr>
        <w:t xml:space="preserve">, </w:t>
      </w:r>
      <w:r w:rsidR="00EC634A">
        <w:rPr>
          <w:b/>
        </w:rPr>
        <w:t xml:space="preserve">Sharon Groom </w:t>
      </w:r>
      <w:r w:rsidRPr="00CF53CE">
        <w:rPr>
          <w:b/>
        </w:rPr>
        <w:t xml:space="preserve">via e-mail: </w:t>
      </w:r>
      <w:hyperlink r:id="rId23" w:history="1">
        <w:r w:rsidR="00EC634A" w:rsidRPr="00EC634A">
          <w:rPr>
            <w:rStyle w:val="Hyperlink"/>
            <w:b/>
          </w:rPr>
          <w:t>office@allsaintshigh.lancs.sch.uk</w:t>
        </w:r>
      </w:hyperlink>
      <w:r w:rsidR="00EC634A" w:rsidRPr="00EC634A">
        <w:rPr>
          <w:b/>
        </w:rPr>
        <w:t>.</w:t>
      </w:r>
    </w:p>
    <w:p w14:paraId="48F358F8" w14:textId="43D614AD" w:rsidR="009E4503" w:rsidRPr="00CF53CE" w:rsidRDefault="009E4503" w:rsidP="009E4503">
      <w:pPr>
        <w:spacing w:line="240" w:lineRule="auto"/>
        <w:jc w:val="both"/>
        <w:rPr>
          <w:b/>
        </w:rPr>
      </w:pPr>
    </w:p>
    <w:p w14:paraId="1CE94F5B" w14:textId="77777777" w:rsidR="00DD2CF7" w:rsidRPr="00DD2CF7" w:rsidRDefault="00DD2CF7" w:rsidP="00DD2CF7"/>
    <w:sectPr w:rsidR="00DD2CF7" w:rsidRPr="00DD2CF7" w:rsidSect="00642966">
      <w:headerReference w:type="even" r:id="rId24"/>
      <w:footerReference w:type="even" r:id="rId25"/>
      <w:footerReference w:type="default" r:id="rId26"/>
      <w:pgSz w:w="11906" w:h="16838"/>
      <w:pgMar w:top="1440" w:right="1440"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B86E4E" w14:textId="77777777" w:rsidR="004016F3" w:rsidRDefault="004016F3" w:rsidP="006D253C">
      <w:pPr>
        <w:spacing w:after="0" w:line="240" w:lineRule="auto"/>
      </w:pPr>
      <w:r>
        <w:separator/>
      </w:r>
    </w:p>
  </w:endnote>
  <w:endnote w:type="continuationSeparator" w:id="0">
    <w:p w14:paraId="7B9ACEB9" w14:textId="77777777" w:rsidR="004016F3" w:rsidRDefault="004016F3" w:rsidP="006D2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New Atten ExtraBold">
    <w:altName w:val="Calibri"/>
    <w:panose1 w:val="00000000000000000000"/>
    <w:charset w:val="00"/>
    <w:family w:val="modern"/>
    <w:notTrueType/>
    <w:pitch w:val="variable"/>
    <w:sig w:usb0="A00000FF" w:usb1="4000A06B" w:usb2="00000000" w:usb3="00000000" w:csb0="00000093" w:csb1="00000000"/>
  </w:font>
  <w:font w:name="New Atten">
    <w:altName w:val="Calibri"/>
    <w:panose1 w:val="00000000000000000000"/>
    <w:charset w:val="00"/>
    <w:family w:val="modern"/>
    <w:notTrueType/>
    <w:pitch w:val="variable"/>
    <w:sig w:usb0="A00000FF" w:usb1="4000A06B" w:usb2="00000000" w:usb3="00000000" w:csb0="00000093"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EB2C0" w14:textId="0F0165D4" w:rsidR="00672742" w:rsidRDefault="009674A0">
    <w:pPr>
      <w:pStyle w:val="Footer"/>
    </w:pPr>
    <w:r>
      <w:rPr>
        <w:noProof/>
      </w:rPr>
      <w:drawing>
        <wp:anchor distT="0" distB="0" distL="114300" distR="114300" simplePos="0" relativeHeight="251658245" behindDoc="1" locked="0" layoutInCell="1" allowOverlap="1" wp14:anchorId="7521E8C1" wp14:editId="45FB0173">
          <wp:simplePos x="0" y="0"/>
          <wp:positionH relativeFrom="margin">
            <wp:posOffset>5781040</wp:posOffset>
          </wp:positionH>
          <wp:positionV relativeFrom="paragraph">
            <wp:posOffset>-611505</wp:posOffset>
          </wp:positionV>
          <wp:extent cx="590550" cy="590550"/>
          <wp:effectExtent l="0" t="0" r="0" b="0"/>
          <wp:wrapNone/>
          <wp:docPr id="4" name="Picture 4" descr="C:\Users\Romero-05\OneDrive - Romero Catholic Academy Trust\General - HR\Recruitment\1. Advertising\School Packs\Logos\Secondary\All Sa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ero-05\OneDrive - Romero Catholic Academy Trust\General - HR\Recruitment\1. Advertising\School Packs\Logos\Secondary\All Saint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0" locked="0" layoutInCell="1" allowOverlap="1" wp14:anchorId="046EA963" wp14:editId="12494CED">
          <wp:simplePos x="0" y="0"/>
          <wp:positionH relativeFrom="column">
            <wp:posOffset>-657225</wp:posOffset>
          </wp:positionH>
          <wp:positionV relativeFrom="paragraph">
            <wp:posOffset>-354330</wp:posOffset>
          </wp:positionV>
          <wp:extent cx="2047875" cy="361884"/>
          <wp:effectExtent l="0" t="0" r="0" b="635"/>
          <wp:wrapNone/>
          <wp:docPr id="210009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09507" name="Picture 210009507"/>
                  <pic:cNvPicPr/>
                </pic:nvPicPr>
                <pic:blipFill>
                  <a:blip r:embed="rId2">
                    <a:extLst>
                      <a:ext uri="{28A0092B-C50C-407E-A947-70E740481C1C}">
                        <a14:useLocalDpi xmlns:a14="http://schemas.microsoft.com/office/drawing/2010/main" val="0"/>
                      </a:ext>
                    </a:extLst>
                  </a:blip>
                  <a:stretch>
                    <a:fillRect/>
                  </a:stretch>
                </pic:blipFill>
                <pic:spPr>
                  <a:xfrm>
                    <a:off x="0" y="0"/>
                    <a:ext cx="2047875" cy="361884"/>
                  </a:xfrm>
                  <a:prstGeom prst="rect">
                    <a:avLst/>
                  </a:prstGeom>
                </pic:spPr>
              </pic:pic>
            </a:graphicData>
          </a:graphic>
          <wp14:sizeRelH relativeFrom="page">
            <wp14:pctWidth>0</wp14:pctWidth>
          </wp14:sizeRelH>
          <wp14:sizeRelV relativeFrom="page">
            <wp14:pctHeight>0</wp14:pctHeight>
          </wp14:sizeRelV>
        </wp:anchor>
      </w:drawing>
    </w:r>
    <w:r w:rsidR="00672742">
      <w:rPr>
        <w:noProof/>
      </w:rPr>
      <mc:AlternateContent>
        <mc:Choice Requires="wps">
          <w:drawing>
            <wp:anchor distT="0" distB="0" distL="114300" distR="114300" simplePos="0" relativeHeight="251658243" behindDoc="0" locked="1" layoutInCell="1" allowOverlap="1" wp14:anchorId="4D8F8892" wp14:editId="16771BB0">
              <wp:simplePos x="0" y="0"/>
              <wp:positionH relativeFrom="page">
                <wp:posOffset>-71120</wp:posOffset>
              </wp:positionH>
              <wp:positionV relativeFrom="page">
                <wp:posOffset>10497185</wp:posOffset>
              </wp:positionV>
              <wp:extent cx="7670800" cy="237490"/>
              <wp:effectExtent l="0" t="0" r="6350" b="0"/>
              <wp:wrapNone/>
              <wp:docPr id="1914751202" name="Rectangle 3"/>
              <wp:cNvGraphicFramePr/>
              <a:graphic xmlns:a="http://schemas.openxmlformats.org/drawingml/2006/main">
                <a:graphicData uri="http://schemas.microsoft.com/office/word/2010/wordprocessingShape">
                  <wps:wsp>
                    <wps:cNvSpPr/>
                    <wps:spPr>
                      <a:xfrm>
                        <a:off x="0" y="0"/>
                        <a:ext cx="7670800" cy="237490"/>
                      </a:xfrm>
                      <a:prstGeom prst="rect">
                        <a:avLst/>
                      </a:prstGeom>
                      <a:solidFill>
                        <a:srgbClr val="262A4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D72FD" id="Rectangle 3" o:spid="_x0000_s1026" style="position:absolute;margin-left:-5.6pt;margin-top:826.55pt;width:604pt;height:18.7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" fillcolor="#262a4e" stroked="f" strokeweight="1pt">
              <w10:wrap anchorx="page" anchory="page"/>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9D65D" w14:textId="77777777" w:rsidR="003650FC" w:rsidRDefault="00610E4F">
    <w:pPr>
      <w:pStyle w:val="Footer"/>
    </w:pPr>
    <w:r>
      <w:rPr>
        <w:noProof/>
      </w:rPr>
      <w:drawing>
        <wp:anchor distT="0" distB="0" distL="114300" distR="114300" simplePos="0" relativeHeight="251658241" behindDoc="0" locked="0" layoutInCell="1" allowOverlap="1" wp14:anchorId="726DEFD3" wp14:editId="7E965707">
          <wp:simplePos x="0" y="0"/>
          <wp:positionH relativeFrom="column">
            <wp:posOffset>3666490</wp:posOffset>
          </wp:positionH>
          <wp:positionV relativeFrom="paragraph">
            <wp:posOffset>-3997960</wp:posOffset>
          </wp:positionV>
          <wp:extent cx="4018915" cy="3733165"/>
          <wp:effectExtent l="0" t="0" r="635" b="635"/>
          <wp:wrapNone/>
          <wp:docPr id="1121329590" name="Picture 2" descr="A black cross with a curv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29590" name="Picture 2" descr="A black cross with a curved line&#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018915" cy="3733165"/>
                  </a:xfrm>
                  <a:prstGeom prst="rect">
                    <a:avLst/>
                  </a:prstGeom>
                </pic:spPr>
              </pic:pic>
            </a:graphicData>
          </a:graphic>
        </wp:anchor>
      </w:drawing>
    </w:r>
    <w:r>
      <w:rPr>
        <w:noProof/>
      </w:rPr>
      <mc:AlternateContent>
        <mc:Choice Requires="wps">
          <w:drawing>
            <wp:anchor distT="0" distB="0" distL="114300" distR="114300" simplePos="0" relativeHeight="251658240" behindDoc="0" locked="0" layoutInCell="1" allowOverlap="1" wp14:anchorId="68959E9A" wp14:editId="4EF26BE9">
              <wp:simplePos x="0" y="0"/>
              <wp:positionH relativeFrom="column">
                <wp:posOffset>4168933</wp:posOffset>
              </wp:positionH>
              <wp:positionV relativeFrom="paragraph">
                <wp:posOffset>-256967</wp:posOffset>
              </wp:positionV>
              <wp:extent cx="2489200" cy="287020"/>
              <wp:effectExtent l="0" t="0" r="25400" b="17780"/>
              <wp:wrapNone/>
              <wp:docPr id="644281428" name="Rectangle: Single Corner Rounded 1"/>
              <wp:cNvGraphicFramePr/>
              <a:graphic xmlns:a="http://schemas.openxmlformats.org/drawingml/2006/main">
                <a:graphicData uri="http://schemas.microsoft.com/office/word/2010/wordprocessingShape">
                  <wps:wsp>
                    <wps:cNvSpPr/>
                    <wps:spPr>
                      <a:xfrm flipH="1">
                        <a:off x="0" y="0"/>
                        <a:ext cx="2489200" cy="287020"/>
                      </a:xfrm>
                      <a:prstGeom prst="round1Rect">
                        <a:avLst/>
                      </a:prstGeom>
                      <a:solidFill>
                        <a:srgbClr val="8A67AC"/>
                      </a:solidFill>
                      <a:ln>
                        <a:solidFill>
                          <a:srgbClr val="8A67A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305C7D1" w14:textId="77777777" w:rsidR="00610E4F" w:rsidRPr="008A5A2C" w:rsidRDefault="00610E4F" w:rsidP="00610E4F">
                          <w:pPr>
                            <w:pStyle w:val="NoSpacing"/>
                            <w:spacing w:before="0"/>
                            <w:jc w:val="right"/>
                          </w:pPr>
                          <w:r w:rsidRPr="008A5A2C">
                            <w:rPr>
                              <w:b/>
                              <w:bCs/>
                            </w:rPr>
                            <w:t>Aspire</w:t>
                          </w:r>
                          <w:r w:rsidRPr="008A5A2C">
                            <w:t xml:space="preserve"> not to have more, but </w:t>
                          </w:r>
                          <w:r w:rsidRPr="008A5A2C">
                            <w:rPr>
                              <w:b/>
                              <w:bCs/>
                            </w:rPr>
                            <w:t>to be more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959E9A" id="Rectangle: Single Corner Rounded 1" o:spid="_x0000_s1026" style="position:absolute;margin-left:328.25pt;margin-top:-20.25pt;width:196pt;height:22.6pt;flip:x;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89200,287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" adj="-11796480,,5400" path="m,l2441362,v26420,,47838,21418,47838,47838l2489200,287020,,287020,,xe" fillcolor="#8a67ac" strokecolor="#8a67ac" strokeweight="1pt">
              <v:stroke joinstyle="miter"/>
              <v:formulas/>
              <v:path arrowok="t" o:connecttype="custom" o:connectlocs="0,0;2441362,0;2489200,47838;2489200,287020;0,287020;0,0" o:connectangles="0,0,0,0,0,0" textboxrect="0,0,2489200,287020"/>
              <v:textbox>
                <w:txbxContent>
                  <w:p w14:paraId="5305C7D1" w14:textId="77777777" w:rsidR="00610E4F" w:rsidRPr="008A5A2C" w:rsidRDefault="00610E4F" w:rsidP="00610E4F">
                    <w:pPr>
                      <w:pStyle w:val="NoSpacing"/>
                      <w:spacing w:before="0"/>
                      <w:jc w:val="right"/>
                    </w:pPr>
                    <w:r w:rsidRPr="008A5A2C">
                      <w:rPr>
                        <w:b/>
                        <w:bCs/>
                      </w:rPr>
                      <w:t>Aspire</w:t>
                    </w:r>
                    <w:r w:rsidRPr="008A5A2C">
                      <w:t xml:space="preserve"> not to have more, but </w:t>
                    </w:r>
                    <w:r w:rsidRPr="008A5A2C">
                      <w:rPr>
                        <w:b/>
                        <w:bCs/>
                      </w:rPr>
                      <w:t>to be more</w:t>
                    </w:r>
                  </w:p>
                </w:txbxContent>
              </v:textbox>
            </v:shape>
          </w:pict>
        </mc:Fallback>
      </mc:AlternateContent>
    </w:r>
    <w:r w:rsidR="00672742">
      <w:rPr>
        <w:noProof/>
      </w:rPr>
      <mc:AlternateContent>
        <mc:Choice Requires="wps">
          <w:drawing>
            <wp:anchor distT="0" distB="0" distL="114300" distR="114300" simplePos="0" relativeHeight="251658242" behindDoc="0" locked="1" layoutInCell="1" allowOverlap="1" wp14:anchorId="4522AE0C" wp14:editId="5E7BEB7B">
              <wp:simplePos x="0" y="0"/>
              <wp:positionH relativeFrom="page">
                <wp:posOffset>-64770</wp:posOffset>
              </wp:positionH>
              <wp:positionV relativeFrom="page">
                <wp:posOffset>10497185</wp:posOffset>
              </wp:positionV>
              <wp:extent cx="7712710" cy="231140"/>
              <wp:effectExtent l="0" t="0" r="2540" b="0"/>
              <wp:wrapNone/>
              <wp:docPr id="1688848725" name="Rectangle 3"/>
              <wp:cNvGraphicFramePr/>
              <a:graphic xmlns:a="http://schemas.openxmlformats.org/drawingml/2006/main">
                <a:graphicData uri="http://schemas.microsoft.com/office/word/2010/wordprocessingShape">
                  <wps:wsp>
                    <wps:cNvSpPr/>
                    <wps:spPr>
                      <a:xfrm>
                        <a:off x="0" y="0"/>
                        <a:ext cx="7712710" cy="231140"/>
                      </a:xfrm>
                      <a:prstGeom prst="rect">
                        <a:avLst/>
                      </a:prstGeom>
                      <a:solidFill>
                        <a:srgbClr val="262A4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F5204" id="Rectangle 3" o:spid="_x0000_s1026" style="position:absolute;margin-left:-5.1pt;margin-top:826.55pt;width:607.3pt;height:18.2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" fillcolor="#262a4e" stroked="f" strokeweight="1pt">
              <w10:wrap anchorx="page"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DDDB18" w14:textId="77777777" w:rsidR="004016F3" w:rsidRDefault="004016F3" w:rsidP="006D253C">
      <w:pPr>
        <w:spacing w:after="0" w:line="240" w:lineRule="auto"/>
      </w:pPr>
      <w:r>
        <w:separator/>
      </w:r>
    </w:p>
  </w:footnote>
  <w:footnote w:type="continuationSeparator" w:id="0">
    <w:p w14:paraId="10DD2234" w14:textId="77777777" w:rsidR="004016F3" w:rsidRDefault="004016F3" w:rsidP="006D25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D069F" w14:textId="77777777" w:rsidR="00792091" w:rsidRDefault="00792091">
    <w:pPr>
      <w:pStyle w:val="Header"/>
    </w:pPr>
    <w:r>
      <w:rPr>
        <w:noProof/>
      </w:rPr>
      <w:drawing>
        <wp:anchor distT="0" distB="0" distL="114300" distR="114300" simplePos="0" relativeHeight="251658244" behindDoc="1" locked="0" layoutInCell="1" allowOverlap="1" wp14:anchorId="2AEFB64C" wp14:editId="493153F5">
          <wp:simplePos x="0" y="0"/>
          <wp:positionH relativeFrom="column">
            <wp:posOffset>-532092</wp:posOffset>
          </wp:positionH>
          <wp:positionV relativeFrom="page">
            <wp:posOffset>252095</wp:posOffset>
          </wp:positionV>
          <wp:extent cx="1182643" cy="447675"/>
          <wp:effectExtent l="0" t="0" r="0" b="0"/>
          <wp:wrapTight wrapText="bothSides">
            <wp:wrapPolygon edited="0">
              <wp:start x="1392" y="0"/>
              <wp:lineTo x="0" y="4596"/>
              <wp:lineTo x="0" y="10111"/>
              <wp:lineTo x="1392" y="14706"/>
              <wp:lineTo x="1392" y="20221"/>
              <wp:lineTo x="21229" y="20221"/>
              <wp:lineTo x="21229" y="10111"/>
              <wp:lineTo x="4524" y="0"/>
              <wp:lineTo x="1392" y="0"/>
            </wp:wrapPolygon>
          </wp:wrapTight>
          <wp:docPr id="861094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09415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182643" cy="447675"/>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6156F"/>
    <w:multiLevelType w:val="multilevel"/>
    <w:tmpl w:val="03C02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A768FF"/>
    <w:multiLevelType w:val="hybridMultilevel"/>
    <w:tmpl w:val="9170E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D3420C"/>
    <w:multiLevelType w:val="hybridMultilevel"/>
    <w:tmpl w:val="0C961DD8"/>
    <w:lvl w:ilvl="0" w:tplc="D2326F9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157D65"/>
    <w:multiLevelType w:val="hybridMultilevel"/>
    <w:tmpl w:val="D5409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9F396A"/>
    <w:multiLevelType w:val="hybridMultilevel"/>
    <w:tmpl w:val="B37043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5AE09B9"/>
    <w:multiLevelType w:val="hybridMultilevel"/>
    <w:tmpl w:val="4D5897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5D97A7B"/>
    <w:multiLevelType w:val="multilevel"/>
    <w:tmpl w:val="0D8E6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434757"/>
    <w:multiLevelType w:val="hybridMultilevel"/>
    <w:tmpl w:val="29FCE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EC54AFF"/>
    <w:multiLevelType w:val="hybridMultilevel"/>
    <w:tmpl w:val="D62AC5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0787C6E"/>
    <w:multiLevelType w:val="multilevel"/>
    <w:tmpl w:val="A71C5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8200AF"/>
    <w:multiLevelType w:val="multilevel"/>
    <w:tmpl w:val="C4C44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6776C4"/>
    <w:multiLevelType w:val="multilevel"/>
    <w:tmpl w:val="2878E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CF2784"/>
    <w:multiLevelType w:val="hybridMultilevel"/>
    <w:tmpl w:val="7D72E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527E3D"/>
    <w:multiLevelType w:val="hybridMultilevel"/>
    <w:tmpl w:val="F7ECA9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5006BE7"/>
    <w:multiLevelType w:val="hybridMultilevel"/>
    <w:tmpl w:val="DABC02BE"/>
    <w:lvl w:ilvl="0" w:tplc="08090001">
      <w:start w:val="1"/>
      <w:numFmt w:val="bullet"/>
      <w:lvlText w:val=""/>
      <w:lvlJc w:val="left"/>
      <w:pPr>
        <w:ind w:left="756" w:hanging="360"/>
      </w:pPr>
      <w:rPr>
        <w:rFonts w:ascii="Symbol" w:hAnsi="Symbol" w:hint="default"/>
      </w:rPr>
    </w:lvl>
    <w:lvl w:ilvl="1" w:tplc="08090003" w:tentative="1">
      <w:start w:val="1"/>
      <w:numFmt w:val="bullet"/>
      <w:lvlText w:val="o"/>
      <w:lvlJc w:val="left"/>
      <w:pPr>
        <w:ind w:left="1476" w:hanging="360"/>
      </w:pPr>
      <w:rPr>
        <w:rFonts w:ascii="Courier New" w:hAnsi="Courier New" w:cs="Courier New" w:hint="default"/>
      </w:rPr>
    </w:lvl>
    <w:lvl w:ilvl="2" w:tplc="08090005" w:tentative="1">
      <w:start w:val="1"/>
      <w:numFmt w:val="bullet"/>
      <w:lvlText w:val=""/>
      <w:lvlJc w:val="left"/>
      <w:pPr>
        <w:ind w:left="2196" w:hanging="360"/>
      </w:pPr>
      <w:rPr>
        <w:rFonts w:ascii="Wingdings" w:hAnsi="Wingdings" w:hint="default"/>
      </w:rPr>
    </w:lvl>
    <w:lvl w:ilvl="3" w:tplc="08090001" w:tentative="1">
      <w:start w:val="1"/>
      <w:numFmt w:val="bullet"/>
      <w:lvlText w:val=""/>
      <w:lvlJc w:val="left"/>
      <w:pPr>
        <w:ind w:left="2916" w:hanging="360"/>
      </w:pPr>
      <w:rPr>
        <w:rFonts w:ascii="Symbol" w:hAnsi="Symbol" w:hint="default"/>
      </w:rPr>
    </w:lvl>
    <w:lvl w:ilvl="4" w:tplc="08090003" w:tentative="1">
      <w:start w:val="1"/>
      <w:numFmt w:val="bullet"/>
      <w:lvlText w:val="o"/>
      <w:lvlJc w:val="left"/>
      <w:pPr>
        <w:ind w:left="3636" w:hanging="360"/>
      </w:pPr>
      <w:rPr>
        <w:rFonts w:ascii="Courier New" w:hAnsi="Courier New" w:cs="Courier New" w:hint="default"/>
      </w:rPr>
    </w:lvl>
    <w:lvl w:ilvl="5" w:tplc="08090005" w:tentative="1">
      <w:start w:val="1"/>
      <w:numFmt w:val="bullet"/>
      <w:lvlText w:val=""/>
      <w:lvlJc w:val="left"/>
      <w:pPr>
        <w:ind w:left="4356" w:hanging="360"/>
      </w:pPr>
      <w:rPr>
        <w:rFonts w:ascii="Wingdings" w:hAnsi="Wingdings" w:hint="default"/>
      </w:rPr>
    </w:lvl>
    <w:lvl w:ilvl="6" w:tplc="08090001" w:tentative="1">
      <w:start w:val="1"/>
      <w:numFmt w:val="bullet"/>
      <w:lvlText w:val=""/>
      <w:lvlJc w:val="left"/>
      <w:pPr>
        <w:ind w:left="5076" w:hanging="360"/>
      </w:pPr>
      <w:rPr>
        <w:rFonts w:ascii="Symbol" w:hAnsi="Symbol" w:hint="default"/>
      </w:rPr>
    </w:lvl>
    <w:lvl w:ilvl="7" w:tplc="08090003" w:tentative="1">
      <w:start w:val="1"/>
      <w:numFmt w:val="bullet"/>
      <w:lvlText w:val="o"/>
      <w:lvlJc w:val="left"/>
      <w:pPr>
        <w:ind w:left="5796" w:hanging="360"/>
      </w:pPr>
      <w:rPr>
        <w:rFonts w:ascii="Courier New" w:hAnsi="Courier New" w:cs="Courier New" w:hint="default"/>
      </w:rPr>
    </w:lvl>
    <w:lvl w:ilvl="8" w:tplc="08090005" w:tentative="1">
      <w:start w:val="1"/>
      <w:numFmt w:val="bullet"/>
      <w:lvlText w:val=""/>
      <w:lvlJc w:val="left"/>
      <w:pPr>
        <w:ind w:left="6516" w:hanging="360"/>
      </w:pPr>
      <w:rPr>
        <w:rFonts w:ascii="Wingdings" w:hAnsi="Wingdings" w:hint="default"/>
      </w:rPr>
    </w:lvl>
  </w:abstractNum>
  <w:abstractNum w:abstractNumId="15" w15:restartNumberingAfterBreak="0">
    <w:nsid w:val="6687243F"/>
    <w:multiLevelType w:val="hybridMultilevel"/>
    <w:tmpl w:val="7682E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8C46F8"/>
    <w:multiLevelType w:val="hybridMultilevel"/>
    <w:tmpl w:val="BF884A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C88689F"/>
    <w:multiLevelType w:val="hybridMultilevel"/>
    <w:tmpl w:val="BE381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E069F2"/>
    <w:multiLevelType w:val="multilevel"/>
    <w:tmpl w:val="756C2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1840F0"/>
    <w:multiLevelType w:val="multilevel"/>
    <w:tmpl w:val="F30A4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3604E5"/>
    <w:multiLevelType w:val="hybridMultilevel"/>
    <w:tmpl w:val="F7981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0193071">
    <w:abstractNumId w:val="8"/>
  </w:num>
  <w:num w:numId="2" w16cid:durableId="569005270">
    <w:abstractNumId w:val="7"/>
  </w:num>
  <w:num w:numId="3" w16cid:durableId="2036423453">
    <w:abstractNumId w:val="4"/>
  </w:num>
  <w:num w:numId="4" w16cid:durableId="1862207965">
    <w:abstractNumId w:val="5"/>
  </w:num>
  <w:num w:numId="5" w16cid:durableId="469174457">
    <w:abstractNumId w:val="19"/>
  </w:num>
  <w:num w:numId="6" w16cid:durableId="219942045">
    <w:abstractNumId w:val="11"/>
  </w:num>
  <w:num w:numId="7" w16cid:durableId="899755524">
    <w:abstractNumId w:val="0"/>
  </w:num>
  <w:num w:numId="8" w16cid:durableId="219366003">
    <w:abstractNumId w:val="10"/>
  </w:num>
  <w:num w:numId="9" w16cid:durableId="474222020">
    <w:abstractNumId w:val="6"/>
  </w:num>
  <w:num w:numId="10" w16cid:durableId="1132863161">
    <w:abstractNumId w:val="18"/>
  </w:num>
  <w:num w:numId="11" w16cid:durableId="1813787877">
    <w:abstractNumId w:val="16"/>
  </w:num>
  <w:num w:numId="12" w16cid:durableId="1277908586">
    <w:abstractNumId w:val="13"/>
  </w:num>
  <w:num w:numId="13" w16cid:durableId="502671287">
    <w:abstractNumId w:val="3"/>
  </w:num>
  <w:num w:numId="14" w16cid:durableId="2014868151">
    <w:abstractNumId w:val="1"/>
  </w:num>
  <w:num w:numId="15" w16cid:durableId="863638936">
    <w:abstractNumId w:val="2"/>
  </w:num>
  <w:num w:numId="16" w16cid:durableId="2087877100">
    <w:abstractNumId w:val="20"/>
  </w:num>
  <w:num w:numId="17" w16cid:durableId="1432235432">
    <w:abstractNumId w:val="12"/>
  </w:num>
  <w:num w:numId="18" w16cid:durableId="1721707461">
    <w:abstractNumId w:val="15"/>
  </w:num>
  <w:num w:numId="19" w16cid:durableId="1810436916">
    <w:abstractNumId w:val="14"/>
  </w:num>
  <w:num w:numId="20" w16cid:durableId="580412304">
    <w:abstractNumId w:val="9"/>
  </w:num>
  <w:num w:numId="21" w16cid:durableId="23948780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859"/>
    <w:rsid w:val="00001052"/>
    <w:rsid w:val="00005014"/>
    <w:rsid w:val="00005D13"/>
    <w:rsid w:val="000128FE"/>
    <w:rsid w:val="00020777"/>
    <w:rsid w:val="00041354"/>
    <w:rsid w:val="000470D3"/>
    <w:rsid w:val="00053A53"/>
    <w:rsid w:val="00075560"/>
    <w:rsid w:val="00087D20"/>
    <w:rsid w:val="000B6B84"/>
    <w:rsid w:val="000C0644"/>
    <w:rsid w:val="000C3195"/>
    <w:rsid w:val="000C319D"/>
    <w:rsid w:val="000D122C"/>
    <w:rsid w:val="000D7DBB"/>
    <w:rsid w:val="00106D27"/>
    <w:rsid w:val="00111017"/>
    <w:rsid w:val="001223B6"/>
    <w:rsid w:val="00123859"/>
    <w:rsid w:val="00133C1F"/>
    <w:rsid w:val="0014432B"/>
    <w:rsid w:val="00192BB4"/>
    <w:rsid w:val="001A0211"/>
    <w:rsid w:val="001A12D6"/>
    <w:rsid w:val="001A5FD0"/>
    <w:rsid w:val="001B51C5"/>
    <w:rsid w:val="001D4916"/>
    <w:rsid w:val="001E2DFE"/>
    <w:rsid w:val="001E7A7D"/>
    <w:rsid w:val="001F1A57"/>
    <w:rsid w:val="001F6240"/>
    <w:rsid w:val="001F6588"/>
    <w:rsid w:val="00210283"/>
    <w:rsid w:val="0021368B"/>
    <w:rsid w:val="00242805"/>
    <w:rsid w:val="00270E52"/>
    <w:rsid w:val="00270E8A"/>
    <w:rsid w:val="0027344C"/>
    <w:rsid w:val="00287ACA"/>
    <w:rsid w:val="00295792"/>
    <w:rsid w:val="002B0345"/>
    <w:rsid w:val="002B5379"/>
    <w:rsid w:val="002C04B1"/>
    <w:rsid w:val="002C55B7"/>
    <w:rsid w:val="002E4C24"/>
    <w:rsid w:val="0030202B"/>
    <w:rsid w:val="00302A29"/>
    <w:rsid w:val="00325EED"/>
    <w:rsid w:val="003650FC"/>
    <w:rsid w:val="00374123"/>
    <w:rsid w:val="00380DC6"/>
    <w:rsid w:val="0038219B"/>
    <w:rsid w:val="003845BB"/>
    <w:rsid w:val="00386957"/>
    <w:rsid w:val="003970E0"/>
    <w:rsid w:val="00397617"/>
    <w:rsid w:val="003B498E"/>
    <w:rsid w:val="003E43DA"/>
    <w:rsid w:val="004016F3"/>
    <w:rsid w:val="00413D4C"/>
    <w:rsid w:val="00417367"/>
    <w:rsid w:val="00442932"/>
    <w:rsid w:val="004464D6"/>
    <w:rsid w:val="00456E0A"/>
    <w:rsid w:val="00483248"/>
    <w:rsid w:val="00487DED"/>
    <w:rsid w:val="00495C7D"/>
    <w:rsid w:val="004A4902"/>
    <w:rsid w:val="004A72C9"/>
    <w:rsid w:val="004B7986"/>
    <w:rsid w:val="004C4765"/>
    <w:rsid w:val="004D29FD"/>
    <w:rsid w:val="004D3383"/>
    <w:rsid w:val="004E2A4F"/>
    <w:rsid w:val="004E3F41"/>
    <w:rsid w:val="004E7264"/>
    <w:rsid w:val="004E74ED"/>
    <w:rsid w:val="00510E97"/>
    <w:rsid w:val="00510F24"/>
    <w:rsid w:val="00521C9C"/>
    <w:rsid w:val="005252B7"/>
    <w:rsid w:val="005301F9"/>
    <w:rsid w:val="0055169D"/>
    <w:rsid w:val="00560106"/>
    <w:rsid w:val="0059377A"/>
    <w:rsid w:val="005A3399"/>
    <w:rsid w:val="005B59E0"/>
    <w:rsid w:val="005C4E65"/>
    <w:rsid w:val="005C6885"/>
    <w:rsid w:val="005E7364"/>
    <w:rsid w:val="005F0429"/>
    <w:rsid w:val="005F1F74"/>
    <w:rsid w:val="005F3EF9"/>
    <w:rsid w:val="005F5173"/>
    <w:rsid w:val="00610C7B"/>
    <w:rsid w:val="00610E4F"/>
    <w:rsid w:val="006229E8"/>
    <w:rsid w:val="006337D3"/>
    <w:rsid w:val="006360F6"/>
    <w:rsid w:val="00642966"/>
    <w:rsid w:val="00652C8E"/>
    <w:rsid w:val="00666196"/>
    <w:rsid w:val="00670514"/>
    <w:rsid w:val="00672742"/>
    <w:rsid w:val="00672DDB"/>
    <w:rsid w:val="00687856"/>
    <w:rsid w:val="0069091F"/>
    <w:rsid w:val="006A0569"/>
    <w:rsid w:val="006A3515"/>
    <w:rsid w:val="006A6051"/>
    <w:rsid w:val="006B194B"/>
    <w:rsid w:val="006C1649"/>
    <w:rsid w:val="006D253C"/>
    <w:rsid w:val="006E61FA"/>
    <w:rsid w:val="006E67F7"/>
    <w:rsid w:val="006F61B6"/>
    <w:rsid w:val="0070611C"/>
    <w:rsid w:val="00722D9B"/>
    <w:rsid w:val="00741991"/>
    <w:rsid w:val="0075052F"/>
    <w:rsid w:val="00762A65"/>
    <w:rsid w:val="00774116"/>
    <w:rsid w:val="007874A8"/>
    <w:rsid w:val="00792091"/>
    <w:rsid w:val="00794365"/>
    <w:rsid w:val="00794DCB"/>
    <w:rsid w:val="00794EB1"/>
    <w:rsid w:val="007B3F08"/>
    <w:rsid w:val="007B3FC1"/>
    <w:rsid w:val="007C757A"/>
    <w:rsid w:val="007D3492"/>
    <w:rsid w:val="007E6308"/>
    <w:rsid w:val="00826A8B"/>
    <w:rsid w:val="0082723F"/>
    <w:rsid w:val="00833705"/>
    <w:rsid w:val="008340A0"/>
    <w:rsid w:val="00836C55"/>
    <w:rsid w:val="0084153D"/>
    <w:rsid w:val="008427EB"/>
    <w:rsid w:val="00843922"/>
    <w:rsid w:val="00847ABB"/>
    <w:rsid w:val="0085127B"/>
    <w:rsid w:val="00861792"/>
    <w:rsid w:val="00874814"/>
    <w:rsid w:val="00882FCA"/>
    <w:rsid w:val="00884E50"/>
    <w:rsid w:val="008A7CE0"/>
    <w:rsid w:val="008C1AFE"/>
    <w:rsid w:val="008C4D55"/>
    <w:rsid w:val="008D0591"/>
    <w:rsid w:val="008F2745"/>
    <w:rsid w:val="008F6F19"/>
    <w:rsid w:val="0091426F"/>
    <w:rsid w:val="0093309C"/>
    <w:rsid w:val="009341AA"/>
    <w:rsid w:val="0094003F"/>
    <w:rsid w:val="0095462A"/>
    <w:rsid w:val="0095517C"/>
    <w:rsid w:val="009674A0"/>
    <w:rsid w:val="00971BCD"/>
    <w:rsid w:val="00971C51"/>
    <w:rsid w:val="0097352A"/>
    <w:rsid w:val="00983C60"/>
    <w:rsid w:val="009A7D6D"/>
    <w:rsid w:val="009B1ECA"/>
    <w:rsid w:val="009B2DA0"/>
    <w:rsid w:val="009B5FD8"/>
    <w:rsid w:val="009C70E1"/>
    <w:rsid w:val="009D70A3"/>
    <w:rsid w:val="009E4503"/>
    <w:rsid w:val="009E4E7C"/>
    <w:rsid w:val="00A07F92"/>
    <w:rsid w:val="00A205D2"/>
    <w:rsid w:val="00A20631"/>
    <w:rsid w:val="00A20E59"/>
    <w:rsid w:val="00A2669A"/>
    <w:rsid w:val="00A30B38"/>
    <w:rsid w:val="00A33141"/>
    <w:rsid w:val="00A408B9"/>
    <w:rsid w:val="00A7128E"/>
    <w:rsid w:val="00A72806"/>
    <w:rsid w:val="00A7319D"/>
    <w:rsid w:val="00AA01A1"/>
    <w:rsid w:val="00AA3C63"/>
    <w:rsid w:val="00AA5D16"/>
    <w:rsid w:val="00AB4E7F"/>
    <w:rsid w:val="00AD206A"/>
    <w:rsid w:val="00AD767A"/>
    <w:rsid w:val="00AE50AB"/>
    <w:rsid w:val="00AF1301"/>
    <w:rsid w:val="00B00A75"/>
    <w:rsid w:val="00B03096"/>
    <w:rsid w:val="00B035E7"/>
    <w:rsid w:val="00B07158"/>
    <w:rsid w:val="00B1460C"/>
    <w:rsid w:val="00B20514"/>
    <w:rsid w:val="00B34F33"/>
    <w:rsid w:val="00B575C3"/>
    <w:rsid w:val="00B60922"/>
    <w:rsid w:val="00B626D4"/>
    <w:rsid w:val="00B70FDC"/>
    <w:rsid w:val="00B7368F"/>
    <w:rsid w:val="00B979B6"/>
    <w:rsid w:val="00BA2282"/>
    <w:rsid w:val="00BA622C"/>
    <w:rsid w:val="00BA6EBD"/>
    <w:rsid w:val="00BB0460"/>
    <w:rsid w:val="00BB066F"/>
    <w:rsid w:val="00BB15B7"/>
    <w:rsid w:val="00BB6761"/>
    <w:rsid w:val="00BB7DA8"/>
    <w:rsid w:val="00BC17E0"/>
    <w:rsid w:val="00BD0277"/>
    <w:rsid w:val="00C03CAD"/>
    <w:rsid w:val="00C0588D"/>
    <w:rsid w:val="00C14B0C"/>
    <w:rsid w:val="00C164AA"/>
    <w:rsid w:val="00C20214"/>
    <w:rsid w:val="00C32B85"/>
    <w:rsid w:val="00C635AC"/>
    <w:rsid w:val="00C679E6"/>
    <w:rsid w:val="00C921E7"/>
    <w:rsid w:val="00C95CC8"/>
    <w:rsid w:val="00C96C56"/>
    <w:rsid w:val="00CC3537"/>
    <w:rsid w:val="00CD1070"/>
    <w:rsid w:val="00CD50E2"/>
    <w:rsid w:val="00CE1879"/>
    <w:rsid w:val="00CE1FB8"/>
    <w:rsid w:val="00CE226A"/>
    <w:rsid w:val="00D03B60"/>
    <w:rsid w:val="00D07A06"/>
    <w:rsid w:val="00D24124"/>
    <w:rsid w:val="00D26794"/>
    <w:rsid w:val="00D64AC2"/>
    <w:rsid w:val="00D66BE7"/>
    <w:rsid w:val="00D91B3A"/>
    <w:rsid w:val="00D97452"/>
    <w:rsid w:val="00DA0A51"/>
    <w:rsid w:val="00DA7D3B"/>
    <w:rsid w:val="00DD2CF7"/>
    <w:rsid w:val="00DE160D"/>
    <w:rsid w:val="00DE3C3B"/>
    <w:rsid w:val="00DF08D9"/>
    <w:rsid w:val="00DF1C4E"/>
    <w:rsid w:val="00DF47D0"/>
    <w:rsid w:val="00DF711C"/>
    <w:rsid w:val="00E05F67"/>
    <w:rsid w:val="00E23F8C"/>
    <w:rsid w:val="00E26049"/>
    <w:rsid w:val="00E264AC"/>
    <w:rsid w:val="00E33C9A"/>
    <w:rsid w:val="00E4317E"/>
    <w:rsid w:val="00E63C94"/>
    <w:rsid w:val="00E766B0"/>
    <w:rsid w:val="00E778E4"/>
    <w:rsid w:val="00EA2A50"/>
    <w:rsid w:val="00EA759F"/>
    <w:rsid w:val="00EC05C0"/>
    <w:rsid w:val="00EC634A"/>
    <w:rsid w:val="00EE0A41"/>
    <w:rsid w:val="00EE19C7"/>
    <w:rsid w:val="00EF601B"/>
    <w:rsid w:val="00F0627E"/>
    <w:rsid w:val="00F17FC6"/>
    <w:rsid w:val="00F2785E"/>
    <w:rsid w:val="00F37AE3"/>
    <w:rsid w:val="00F45B03"/>
    <w:rsid w:val="00F63A34"/>
    <w:rsid w:val="00F72177"/>
    <w:rsid w:val="00F72CD6"/>
    <w:rsid w:val="00F8155A"/>
    <w:rsid w:val="00F949D3"/>
    <w:rsid w:val="00FA2E15"/>
    <w:rsid w:val="00FA53E6"/>
    <w:rsid w:val="00FB4EE9"/>
    <w:rsid w:val="00FB506F"/>
    <w:rsid w:val="00FB5DC0"/>
    <w:rsid w:val="00FD3F08"/>
    <w:rsid w:val="00FE2F93"/>
    <w:rsid w:val="00FE64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E39536"/>
  <w15:chartTrackingRefBased/>
  <w15:docId w15:val="{8A1ABA5A-BD7C-43D6-95CB-50CC79D3A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74A0"/>
  </w:style>
  <w:style w:type="paragraph" w:styleId="Heading1">
    <w:name w:val="heading 1"/>
    <w:basedOn w:val="Normal"/>
    <w:next w:val="Normal"/>
    <w:link w:val="Heading1Char"/>
    <w:uiPriority w:val="9"/>
    <w:qFormat/>
    <w:rsid w:val="0070611C"/>
    <w:pPr>
      <w:pBdr>
        <w:top w:val="single" w:sz="24" w:space="0" w:color="8A67AC" w:themeColor="accent1"/>
        <w:left w:val="single" w:sz="24" w:space="0" w:color="8A67AC" w:themeColor="accent1"/>
        <w:bottom w:val="single" w:sz="24" w:space="0" w:color="8A67AC" w:themeColor="accent1"/>
        <w:right w:val="single" w:sz="24" w:space="0" w:color="8A67AC" w:themeColor="accent1"/>
      </w:pBdr>
      <w:shd w:val="clear" w:color="auto" w:fill="8A67AC"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70611C"/>
    <w:pPr>
      <w:pBdr>
        <w:top w:val="single" w:sz="24" w:space="0" w:color="E7E0EE" w:themeColor="accent1" w:themeTint="33"/>
        <w:left w:val="single" w:sz="24" w:space="0" w:color="E7E0EE" w:themeColor="accent1" w:themeTint="33"/>
        <w:bottom w:val="single" w:sz="24" w:space="0" w:color="E7E0EE" w:themeColor="accent1" w:themeTint="33"/>
        <w:right w:val="single" w:sz="24" w:space="0" w:color="E7E0EE" w:themeColor="accent1" w:themeTint="33"/>
      </w:pBdr>
      <w:shd w:val="clear" w:color="auto" w:fill="E7E0EE"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70611C"/>
    <w:pPr>
      <w:pBdr>
        <w:top w:val="single" w:sz="6" w:space="2" w:color="8A67AC" w:themeColor="accent1"/>
      </w:pBdr>
      <w:spacing w:before="300" w:after="0"/>
      <w:outlineLvl w:val="2"/>
    </w:pPr>
    <w:rPr>
      <w:caps/>
      <w:color w:val="443058" w:themeColor="accent1" w:themeShade="7F"/>
      <w:spacing w:val="15"/>
    </w:rPr>
  </w:style>
  <w:style w:type="paragraph" w:styleId="Heading4">
    <w:name w:val="heading 4"/>
    <w:basedOn w:val="Normal"/>
    <w:next w:val="Normal"/>
    <w:link w:val="Heading4Char"/>
    <w:uiPriority w:val="9"/>
    <w:unhideWhenUsed/>
    <w:qFormat/>
    <w:rsid w:val="0070611C"/>
    <w:pPr>
      <w:pBdr>
        <w:top w:val="dotted" w:sz="6" w:space="2" w:color="8A67AC" w:themeColor="accent1"/>
      </w:pBdr>
      <w:spacing w:before="200" w:after="0"/>
      <w:outlineLvl w:val="3"/>
    </w:pPr>
    <w:rPr>
      <w:caps/>
      <w:color w:val="674885" w:themeColor="accent1" w:themeShade="BF"/>
      <w:spacing w:val="10"/>
    </w:rPr>
  </w:style>
  <w:style w:type="paragraph" w:styleId="Heading5">
    <w:name w:val="heading 5"/>
    <w:basedOn w:val="Normal"/>
    <w:next w:val="Normal"/>
    <w:link w:val="Heading5Char"/>
    <w:uiPriority w:val="9"/>
    <w:unhideWhenUsed/>
    <w:qFormat/>
    <w:rsid w:val="0070611C"/>
    <w:pPr>
      <w:pBdr>
        <w:bottom w:val="single" w:sz="6" w:space="1" w:color="8A67AC" w:themeColor="accent1"/>
      </w:pBdr>
      <w:spacing w:before="200" w:after="0"/>
      <w:outlineLvl w:val="4"/>
    </w:pPr>
    <w:rPr>
      <w:caps/>
      <w:color w:val="674885" w:themeColor="accent1" w:themeShade="BF"/>
      <w:spacing w:val="10"/>
    </w:rPr>
  </w:style>
  <w:style w:type="paragraph" w:styleId="Heading6">
    <w:name w:val="heading 6"/>
    <w:basedOn w:val="Normal"/>
    <w:next w:val="Normal"/>
    <w:link w:val="Heading6Char"/>
    <w:uiPriority w:val="9"/>
    <w:semiHidden/>
    <w:unhideWhenUsed/>
    <w:qFormat/>
    <w:rsid w:val="0070611C"/>
    <w:pPr>
      <w:pBdr>
        <w:bottom w:val="dotted" w:sz="6" w:space="1" w:color="8A67AC" w:themeColor="accent1"/>
      </w:pBdr>
      <w:spacing w:before="200" w:after="0"/>
      <w:outlineLvl w:val="5"/>
    </w:pPr>
    <w:rPr>
      <w:caps/>
      <w:color w:val="674885" w:themeColor="accent1" w:themeShade="BF"/>
      <w:spacing w:val="10"/>
    </w:rPr>
  </w:style>
  <w:style w:type="paragraph" w:styleId="Heading7">
    <w:name w:val="heading 7"/>
    <w:basedOn w:val="Normal"/>
    <w:next w:val="Normal"/>
    <w:link w:val="Heading7Char"/>
    <w:uiPriority w:val="9"/>
    <w:semiHidden/>
    <w:unhideWhenUsed/>
    <w:qFormat/>
    <w:rsid w:val="0070611C"/>
    <w:pPr>
      <w:spacing w:before="200" w:after="0"/>
      <w:outlineLvl w:val="6"/>
    </w:pPr>
    <w:rPr>
      <w:caps/>
      <w:color w:val="674885" w:themeColor="accent1" w:themeShade="BF"/>
      <w:spacing w:val="10"/>
    </w:rPr>
  </w:style>
  <w:style w:type="paragraph" w:styleId="Heading8">
    <w:name w:val="heading 8"/>
    <w:basedOn w:val="Normal"/>
    <w:next w:val="Normal"/>
    <w:link w:val="Heading8Char"/>
    <w:uiPriority w:val="9"/>
    <w:semiHidden/>
    <w:unhideWhenUsed/>
    <w:qFormat/>
    <w:rsid w:val="0070611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0611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611C"/>
    <w:rPr>
      <w:caps/>
      <w:color w:val="FFFFFF" w:themeColor="background1"/>
      <w:spacing w:val="15"/>
      <w:sz w:val="22"/>
      <w:szCs w:val="22"/>
      <w:shd w:val="clear" w:color="auto" w:fill="8A67AC" w:themeFill="accent1"/>
    </w:rPr>
  </w:style>
  <w:style w:type="character" w:customStyle="1" w:styleId="Heading2Char">
    <w:name w:val="Heading 2 Char"/>
    <w:basedOn w:val="DefaultParagraphFont"/>
    <w:link w:val="Heading2"/>
    <w:uiPriority w:val="9"/>
    <w:rsid w:val="0070611C"/>
    <w:rPr>
      <w:caps/>
      <w:spacing w:val="15"/>
      <w:shd w:val="clear" w:color="auto" w:fill="E7E0EE" w:themeFill="accent1" w:themeFillTint="33"/>
    </w:rPr>
  </w:style>
  <w:style w:type="character" w:customStyle="1" w:styleId="Heading3Char">
    <w:name w:val="Heading 3 Char"/>
    <w:basedOn w:val="DefaultParagraphFont"/>
    <w:link w:val="Heading3"/>
    <w:uiPriority w:val="9"/>
    <w:rsid w:val="0070611C"/>
    <w:rPr>
      <w:caps/>
      <w:color w:val="443058" w:themeColor="accent1" w:themeShade="7F"/>
      <w:spacing w:val="15"/>
    </w:rPr>
  </w:style>
  <w:style w:type="character" w:customStyle="1" w:styleId="Heading4Char">
    <w:name w:val="Heading 4 Char"/>
    <w:basedOn w:val="DefaultParagraphFont"/>
    <w:link w:val="Heading4"/>
    <w:uiPriority w:val="9"/>
    <w:rsid w:val="0070611C"/>
    <w:rPr>
      <w:caps/>
      <w:color w:val="674885" w:themeColor="accent1" w:themeShade="BF"/>
      <w:spacing w:val="10"/>
    </w:rPr>
  </w:style>
  <w:style w:type="character" w:customStyle="1" w:styleId="Heading5Char">
    <w:name w:val="Heading 5 Char"/>
    <w:basedOn w:val="DefaultParagraphFont"/>
    <w:link w:val="Heading5"/>
    <w:uiPriority w:val="9"/>
    <w:rsid w:val="0070611C"/>
    <w:rPr>
      <w:caps/>
      <w:color w:val="674885" w:themeColor="accent1" w:themeShade="BF"/>
      <w:spacing w:val="10"/>
    </w:rPr>
  </w:style>
  <w:style w:type="character" w:customStyle="1" w:styleId="Heading6Char">
    <w:name w:val="Heading 6 Char"/>
    <w:basedOn w:val="DefaultParagraphFont"/>
    <w:link w:val="Heading6"/>
    <w:uiPriority w:val="9"/>
    <w:semiHidden/>
    <w:rsid w:val="0070611C"/>
    <w:rPr>
      <w:caps/>
      <w:color w:val="674885" w:themeColor="accent1" w:themeShade="BF"/>
      <w:spacing w:val="10"/>
    </w:rPr>
  </w:style>
  <w:style w:type="character" w:customStyle="1" w:styleId="Heading7Char">
    <w:name w:val="Heading 7 Char"/>
    <w:basedOn w:val="DefaultParagraphFont"/>
    <w:link w:val="Heading7"/>
    <w:uiPriority w:val="9"/>
    <w:semiHidden/>
    <w:rsid w:val="0070611C"/>
    <w:rPr>
      <w:caps/>
      <w:color w:val="674885" w:themeColor="accent1" w:themeShade="BF"/>
      <w:spacing w:val="10"/>
    </w:rPr>
  </w:style>
  <w:style w:type="character" w:customStyle="1" w:styleId="Heading8Char">
    <w:name w:val="Heading 8 Char"/>
    <w:basedOn w:val="DefaultParagraphFont"/>
    <w:link w:val="Heading8"/>
    <w:uiPriority w:val="9"/>
    <w:semiHidden/>
    <w:rsid w:val="0070611C"/>
    <w:rPr>
      <w:caps/>
      <w:spacing w:val="10"/>
      <w:sz w:val="18"/>
      <w:szCs w:val="18"/>
    </w:rPr>
  </w:style>
  <w:style w:type="character" w:customStyle="1" w:styleId="Heading9Char">
    <w:name w:val="Heading 9 Char"/>
    <w:basedOn w:val="DefaultParagraphFont"/>
    <w:link w:val="Heading9"/>
    <w:uiPriority w:val="9"/>
    <w:semiHidden/>
    <w:rsid w:val="0070611C"/>
    <w:rPr>
      <w:i/>
      <w:iCs/>
      <w:caps/>
      <w:spacing w:val="10"/>
      <w:sz w:val="18"/>
      <w:szCs w:val="18"/>
    </w:rPr>
  </w:style>
  <w:style w:type="paragraph" w:styleId="Title">
    <w:name w:val="Title"/>
    <w:basedOn w:val="Normal"/>
    <w:next w:val="Normal"/>
    <w:link w:val="TitleChar"/>
    <w:uiPriority w:val="10"/>
    <w:qFormat/>
    <w:rsid w:val="0070611C"/>
    <w:pPr>
      <w:spacing w:before="0" w:after="0"/>
    </w:pPr>
    <w:rPr>
      <w:rFonts w:asciiTheme="majorHAnsi" w:eastAsiaTheme="majorEastAsia" w:hAnsiTheme="majorHAnsi" w:cstheme="majorBidi"/>
      <w:caps/>
      <w:color w:val="8A67AC" w:themeColor="accent1"/>
      <w:spacing w:val="10"/>
      <w:sz w:val="52"/>
      <w:szCs w:val="52"/>
    </w:rPr>
  </w:style>
  <w:style w:type="character" w:customStyle="1" w:styleId="TitleChar">
    <w:name w:val="Title Char"/>
    <w:basedOn w:val="DefaultParagraphFont"/>
    <w:link w:val="Title"/>
    <w:uiPriority w:val="10"/>
    <w:rsid w:val="0070611C"/>
    <w:rPr>
      <w:rFonts w:asciiTheme="majorHAnsi" w:eastAsiaTheme="majorEastAsia" w:hAnsiTheme="majorHAnsi" w:cstheme="majorBidi"/>
      <w:caps/>
      <w:color w:val="8A67AC" w:themeColor="accent1"/>
      <w:spacing w:val="10"/>
      <w:sz w:val="52"/>
      <w:szCs w:val="52"/>
    </w:rPr>
  </w:style>
  <w:style w:type="paragraph" w:styleId="Subtitle">
    <w:name w:val="Subtitle"/>
    <w:basedOn w:val="Normal"/>
    <w:next w:val="Normal"/>
    <w:link w:val="SubtitleChar"/>
    <w:uiPriority w:val="11"/>
    <w:qFormat/>
    <w:rsid w:val="0070611C"/>
    <w:pPr>
      <w:spacing w:before="0" w:after="500" w:line="240" w:lineRule="auto"/>
    </w:pPr>
    <w:rPr>
      <w:caps/>
      <w:color w:val="3A53BC" w:themeColor="text1" w:themeTint="A6"/>
      <w:spacing w:val="10"/>
      <w:sz w:val="21"/>
      <w:szCs w:val="21"/>
    </w:rPr>
  </w:style>
  <w:style w:type="character" w:customStyle="1" w:styleId="SubtitleChar">
    <w:name w:val="Subtitle Char"/>
    <w:basedOn w:val="DefaultParagraphFont"/>
    <w:link w:val="Subtitle"/>
    <w:uiPriority w:val="11"/>
    <w:rsid w:val="0070611C"/>
    <w:rPr>
      <w:caps/>
      <w:color w:val="3A53BC" w:themeColor="text1" w:themeTint="A6"/>
      <w:spacing w:val="10"/>
      <w:sz w:val="21"/>
      <w:szCs w:val="21"/>
    </w:rPr>
  </w:style>
  <w:style w:type="paragraph" w:styleId="Quote">
    <w:name w:val="Quote"/>
    <w:basedOn w:val="Normal"/>
    <w:next w:val="Normal"/>
    <w:link w:val="QuoteChar"/>
    <w:uiPriority w:val="29"/>
    <w:qFormat/>
    <w:rsid w:val="0070611C"/>
    <w:rPr>
      <w:i/>
      <w:iCs/>
      <w:sz w:val="24"/>
      <w:szCs w:val="24"/>
    </w:rPr>
  </w:style>
  <w:style w:type="character" w:customStyle="1" w:styleId="QuoteChar">
    <w:name w:val="Quote Char"/>
    <w:basedOn w:val="DefaultParagraphFont"/>
    <w:link w:val="Quote"/>
    <w:uiPriority w:val="29"/>
    <w:rsid w:val="0070611C"/>
    <w:rPr>
      <w:i/>
      <w:iCs/>
      <w:sz w:val="24"/>
      <w:szCs w:val="24"/>
    </w:rPr>
  </w:style>
  <w:style w:type="paragraph" w:styleId="ListParagraph">
    <w:name w:val="List Paragraph"/>
    <w:basedOn w:val="Normal"/>
    <w:uiPriority w:val="34"/>
    <w:qFormat/>
    <w:rsid w:val="006D253C"/>
    <w:pPr>
      <w:ind w:left="720"/>
      <w:contextualSpacing/>
    </w:pPr>
  </w:style>
  <w:style w:type="character" w:styleId="IntenseEmphasis">
    <w:name w:val="Intense Emphasis"/>
    <w:uiPriority w:val="21"/>
    <w:qFormat/>
    <w:rsid w:val="0070611C"/>
    <w:rPr>
      <w:b/>
      <w:bCs/>
      <w:caps/>
      <w:color w:val="443058" w:themeColor="accent1" w:themeShade="7F"/>
      <w:spacing w:val="10"/>
    </w:rPr>
  </w:style>
  <w:style w:type="paragraph" w:styleId="IntenseQuote">
    <w:name w:val="Intense Quote"/>
    <w:basedOn w:val="Normal"/>
    <w:next w:val="Normal"/>
    <w:link w:val="IntenseQuoteChar"/>
    <w:uiPriority w:val="30"/>
    <w:qFormat/>
    <w:rsid w:val="0070611C"/>
    <w:pPr>
      <w:spacing w:before="240" w:after="240" w:line="240" w:lineRule="auto"/>
      <w:ind w:left="1080" w:right="1080"/>
      <w:jc w:val="center"/>
    </w:pPr>
    <w:rPr>
      <w:color w:val="8A67AC" w:themeColor="accent1"/>
      <w:sz w:val="24"/>
      <w:szCs w:val="24"/>
    </w:rPr>
  </w:style>
  <w:style w:type="character" w:customStyle="1" w:styleId="IntenseQuoteChar">
    <w:name w:val="Intense Quote Char"/>
    <w:basedOn w:val="DefaultParagraphFont"/>
    <w:link w:val="IntenseQuote"/>
    <w:uiPriority w:val="30"/>
    <w:rsid w:val="0070611C"/>
    <w:rPr>
      <w:color w:val="8A67AC" w:themeColor="accent1"/>
      <w:sz w:val="24"/>
      <w:szCs w:val="24"/>
    </w:rPr>
  </w:style>
  <w:style w:type="character" w:styleId="IntenseReference">
    <w:name w:val="Intense Reference"/>
    <w:uiPriority w:val="32"/>
    <w:qFormat/>
    <w:rsid w:val="0070611C"/>
    <w:rPr>
      <w:b/>
      <w:bCs/>
      <w:i/>
      <w:iCs/>
      <w:caps/>
      <w:color w:val="8A67AC" w:themeColor="accent1"/>
    </w:rPr>
  </w:style>
  <w:style w:type="paragraph" w:styleId="Header">
    <w:name w:val="header"/>
    <w:basedOn w:val="Normal"/>
    <w:link w:val="HeaderChar"/>
    <w:uiPriority w:val="99"/>
    <w:unhideWhenUsed/>
    <w:rsid w:val="006D25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253C"/>
  </w:style>
  <w:style w:type="paragraph" w:styleId="Footer">
    <w:name w:val="footer"/>
    <w:basedOn w:val="Normal"/>
    <w:link w:val="FooterChar"/>
    <w:uiPriority w:val="99"/>
    <w:unhideWhenUsed/>
    <w:rsid w:val="006D25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253C"/>
  </w:style>
  <w:style w:type="paragraph" w:styleId="Caption">
    <w:name w:val="caption"/>
    <w:basedOn w:val="Normal"/>
    <w:next w:val="Normal"/>
    <w:uiPriority w:val="35"/>
    <w:semiHidden/>
    <w:unhideWhenUsed/>
    <w:qFormat/>
    <w:rsid w:val="0070611C"/>
    <w:rPr>
      <w:b/>
      <w:bCs/>
      <w:color w:val="674885" w:themeColor="accent1" w:themeShade="BF"/>
      <w:sz w:val="16"/>
      <w:szCs w:val="16"/>
    </w:rPr>
  </w:style>
  <w:style w:type="character" w:styleId="Strong">
    <w:name w:val="Strong"/>
    <w:uiPriority w:val="22"/>
    <w:qFormat/>
    <w:rsid w:val="0070611C"/>
    <w:rPr>
      <w:b/>
      <w:bCs/>
    </w:rPr>
  </w:style>
  <w:style w:type="character" w:styleId="Emphasis">
    <w:name w:val="Emphasis"/>
    <w:uiPriority w:val="20"/>
    <w:qFormat/>
    <w:rsid w:val="0070611C"/>
    <w:rPr>
      <w:caps/>
      <w:color w:val="443058" w:themeColor="accent1" w:themeShade="7F"/>
      <w:spacing w:val="5"/>
    </w:rPr>
  </w:style>
  <w:style w:type="paragraph" w:styleId="NoSpacing">
    <w:name w:val="No Spacing"/>
    <w:uiPriority w:val="1"/>
    <w:qFormat/>
    <w:rsid w:val="0070611C"/>
    <w:pPr>
      <w:spacing w:after="0" w:line="240" w:lineRule="auto"/>
    </w:pPr>
  </w:style>
  <w:style w:type="character" w:styleId="SubtleEmphasis">
    <w:name w:val="Subtle Emphasis"/>
    <w:uiPriority w:val="19"/>
    <w:qFormat/>
    <w:rsid w:val="0070611C"/>
    <w:rPr>
      <w:i/>
      <w:iCs/>
      <w:color w:val="443058" w:themeColor="accent1" w:themeShade="7F"/>
    </w:rPr>
  </w:style>
  <w:style w:type="character" w:styleId="SubtleReference">
    <w:name w:val="Subtle Reference"/>
    <w:uiPriority w:val="31"/>
    <w:qFormat/>
    <w:rsid w:val="0070611C"/>
    <w:rPr>
      <w:b/>
      <w:bCs/>
      <w:color w:val="8A67AC" w:themeColor="accent1"/>
    </w:rPr>
  </w:style>
  <w:style w:type="character" w:styleId="BookTitle">
    <w:name w:val="Book Title"/>
    <w:uiPriority w:val="33"/>
    <w:qFormat/>
    <w:rsid w:val="0070611C"/>
    <w:rPr>
      <w:b/>
      <w:bCs/>
      <w:i/>
      <w:iCs/>
      <w:spacing w:val="0"/>
    </w:rPr>
  </w:style>
  <w:style w:type="paragraph" w:styleId="TOCHeading">
    <w:name w:val="TOC Heading"/>
    <w:basedOn w:val="Heading1"/>
    <w:next w:val="Normal"/>
    <w:uiPriority w:val="39"/>
    <w:unhideWhenUsed/>
    <w:qFormat/>
    <w:rsid w:val="0070611C"/>
    <w:pPr>
      <w:outlineLvl w:val="9"/>
    </w:pPr>
  </w:style>
  <w:style w:type="paragraph" w:styleId="NormalWeb">
    <w:name w:val="Normal (Web)"/>
    <w:basedOn w:val="Normal"/>
    <w:uiPriority w:val="99"/>
    <w:unhideWhenUsed/>
    <w:rsid w:val="00D66BE7"/>
    <w:pPr>
      <w:spacing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B2051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053A53"/>
    <w:pPr>
      <w:spacing w:after="0" w:line="240" w:lineRule="auto"/>
    </w:pPr>
    <w:tblPr>
      <w:tblStyleRowBandSize w:val="1"/>
      <w:tblStyleColBandSize w:val="1"/>
      <w:tblBorders>
        <w:top w:val="single" w:sz="4" w:space="0" w:color="B8A3CD" w:themeColor="accent1" w:themeTint="99"/>
        <w:left w:val="single" w:sz="4" w:space="0" w:color="B8A3CD" w:themeColor="accent1" w:themeTint="99"/>
        <w:bottom w:val="single" w:sz="4" w:space="0" w:color="B8A3CD" w:themeColor="accent1" w:themeTint="99"/>
        <w:right w:val="single" w:sz="4" w:space="0" w:color="B8A3CD" w:themeColor="accent1" w:themeTint="99"/>
        <w:insideH w:val="single" w:sz="4" w:space="0" w:color="B8A3CD" w:themeColor="accent1" w:themeTint="99"/>
      </w:tblBorders>
    </w:tblPr>
    <w:tblStylePr w:type="firstRow">
      <w:rPr>
        <w:b/>
        <w:bCs/>
        <w:color w:val="FFFFFF" w:themeColor="background1"/>
      </w:rPr>
      <w:tblPr/>
      <w:tcPr>
        <w:tcBorders>
          <w:top w:val="single" w:sz="4" w:space="0" w:color="8A67AC" w:themeColor="accent1"/>
          <w:left w:val="single" w:sz="4" w:space="0" w:color="8A67AC" w:themeColor="accent1"/>
          <w:bottom w:val="single" w:sz="4" w:space="0" w:color="8A67AC" w:themeColor="accent1"/>
          <w:right w:val="single" w:sz="4" w:space="0" w:color="8A67AC" w:themeColor="accent1"/>
          <w:insideH w:val="nil"/>
        </w:tcBorders>
        <w:shd w:val="clear" w:color="auto" w:fill="8A67AC" w:themeFill="accent1"/>
      </w:tcPr>
    </w:tblStylePr>
    <w:tblStylePr w:type="lastRow">
      <w:rPr>
        <w:b/>
        <w:bCs/>
      </w:rPr>
      <w:tblPr/>
      <w:tcPr>
        <w:tcBorders>
          <w:top w:val="double" w:sz="4" w:space="0" w:color="B8A3CD" w:themeColor="accent1" w:themeTint="99"/>
        </w:tcBorders>
      </w:tcPr>
    </w:tblStylePr>
    <w:tblStylePr w:type="firstCol">
      <w:rPr>
        <w:b/>
        <w:bCs/>
      </w:rPr>
    </w:tblStylePr>
    <w:tblStylePr w:type="lastCol">
      <w:rPr>
        <w:b/>
        <w:bCs/>
      </w:rPr>
    </w:tblStylePr>
    <w:tblStylePr w:type="band1Vert">
      <w:tblPr/>
      <w:tcPr>
        <w:shd w:val="clear" w:color="auto" w:fill="E7E0EE" w:themeFill="accent1" w:themeFillTint="33"/>
      </w:tcPr>
    </w:tblStylePr>
    <w:tblStylePr w:type="band1Horz">
      <w:tblPr/>
      <w:tcPr>
        <w:shd w:val="clear" w:color="auto" w:fill="E7E0EE" w:themeFill="accent1" w:themeFillTint="33"/>
      </w:tcPr>
    </w:tblStylePr>
  </w:style>
  <w:style w:type="table" w:styleId="GridTable2-Accent2">
    <w:name w:val="Grid Table 2 Accent 2"/>
    <w:basedOn w:val="TableNormal"/>
    <w:uiPriority w:val="47"/>
    <w:rsid w:val="00053A53"/>
    <w:pPr>
      <w:spacing w:after="0" w:line="240" w:lineRule="auto"/>
    </w:pPr>
    <w:tblPr>
      <w:tblStyleRowBandSize w:val="1"/>
      <w:tblStyleColBandSize w:val="1"/>
      <w:tblBorders>
        <w:top w:val="single" w:sz="2" w:space="0" w:color="C29AE4" w:themeColor="accent2" w:themeTint="99"/>
        <w:bottom w:val="single" w:sz="2" w:space="0" w:color="C29AE4" w:themeColor="accent2" w:themeTint="99"/>
        <w:insideH w:val="single" w:sz="2" w:space="0" w:color="C29AE4" w:themeColor="accent2" w:themeTint="99"/>
        <w:insideV w:val="single" w:sz="2" w:space="0" w:color="C29AE4" w:themeColor="accent2" w:themeTint="99"/>
      </w:tblBorders>
    </w:tblPr>
    <w:tblStylePr w:type="firstRow">
      <w:rPr>
        <w:b/>
        <w:bCs/>
      </w:rPr>
      <w:tblPr/>
      <w:tcPr>
        <w:tcBorders>
          <w:top w:val="nil"/>
          <w:bottom w:val="single" w:sz="12" w:space="0" w:color="C29AE4" w:themeColor="accent2" w:themeTint="99"/>
          <w:insideH w:val="nil"/>
          <w:insideV w:val="nil"/>
        </w:tcBorders>
        <w:shd w:val="clear" w:color="auto" w:fill="FFFFFF" w:themeFill="background1"/>
      </w:tcPr>
    </w:tblStylePr>
    <w:tblStylePr w:type="lastRow">
      <w:rPr>
        <w:b/>
        <w:bCs/>
      </w:rPr>
      <w:tblPr/>
      <w:tcPr>
        <w:tcBorders>
          <w:top w:val="double" w:sz="2" w:space="0" w:color="C29A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character" w:styleId="Hyperlink">
    <w:name w:val="Hyperlink"/>
    <w:basedOn w:val="DefaultParagraphFont"/>
    <w:uiPriority w:val="99"/>
    <w:unhideWhenUsed/>
    <w:rsid w:val="00DD2CF7"/>
    <w:rPr>
      <w:color w:val="192451" w:themeColor="hyperlink"/>
      <w:u w:val="single"/>
    </w:rPr>
  </w:style>
  <w:style w:type="character" w:styleId="UnresolvedMention">
    <w:name w:val="Unresolved Mention"/>
    <w:basedOn w:val="DefaultParagraphFont"/>
    <w:uiPriority w:val="99"/>
    <w:semiHidden/>
    <w:unhideWhenUsed/>
    <w:rsid w:val="00DD2CF7"/>
    <w:rPr>
      <w:color w:val="605E5C"/>
      <w:shd w:val="clear" w:color="auto" w:fill="E1DFDD"/>
    </w:rPr>
  </w:style>
  <w:style w:type="paragraph" w:styleId="TOC1">
    <w:name w:val="toc 1"/>
    <w:basedOn w:val="Normal"/>
    <w:next w:val="Normal"/>
    <w:autoRedefine/>
    <w:uiPriority w:val="39"/>
    <w:unhideWhenUsed/>
    <w:rsid w:val="002C55B7"/>
    <w:pPr>
      <w:tabs>
        <w:tab w:val="right" w:leader="dot" w:pos="9016"/>
      </w:tabs>
      <w:spacing w:after="100"/>
    </w:pPr>
    <w:rPr>
      <w:noProof/>
    </w:rPr>
  </w:style>
  <w:style w:type="paragraph" w:styleId="TOC2">
    <w:name w:val="toc 2"/>
    <w:basedOn w:val="Normal"/>
    <w:next w:val="Normal"/>
    <w:autoRedefine/>
    <w:uiPriority w:val="39"/>
    <w:unhideWhenUsed/>
    <w:rsid w:val="007D3492"/>
    <w:pPr>
      <w:spacing w:after="100"/>
      <w:ind w:left="200"/>
    </w:pPr>
  </w:style>
  <w:style w:type="paragraph" w:styleId="TOC3">
    <w:name w:val="toc 3"/>
    <w:basedOn w:val="Normal"/>
    <w:next w:val="Normal"/>
    <w:autoRedefine/>
    <w:uiPriority w:val="39"/>
    <w:unhideWhenUsed/>
    <w:rsid w:val="007D3492"/>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romerocat.com"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romerocat.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office@allsaintshigh.lancs.sch.uk"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allsaintshigh.lancs.sch.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mailto:office@allsaintshigh.lancs.sch.uk"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office@allsaintshigh.lancs.sch.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allsaintshigh.lancs.sch.uk"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oe%20Robinson\Downloads\Recruitment%20Pack%20-%20School%20Roles%20v1.2.dotx" TargetMode="External"/></Relationships>
</file>

<file path=word/theme/theme1.xml><?xml version="1.0" encoding="utf-8"?>
<a:theme xmlns:a="http://schemas.openxmlformats.org/drawingml/2006/main" name="Office Theme">
  <a:themeElements>
    <a:clrScheme name="Romero">
      <a:dk1>
        <a:srgbClr val="192451"/>
      </a:dk1>
      <a:lt1>
        <a:sysClr val="window" lastClr="FFFFFF"/>
      </a:lt1>
      <a:dk2>
        <a:srgbClr val="632E62"/>
      </a:dk2>
      <a:lt2>
        <a:srgbClr val="EAE5EB"/>
      </a:lt2>
      <a:accent1>
        <a:srgbClr val="8A67AC"/>
      </a:accent1>
      <a:accent2>
        <a:srgbClr val="9B57D3"/>
      </a:accent2>
      <a:accent3>
        <a:srgbClr val="8A67AC"/>
      </a:accent3>
      <a:accent4>
        <a:srgbClr val="192451"/>
      </a:accent4>
      <a:accent5>
        <a:srgbClr val="7F7F7F"/>
      </a:accent5>
      <a:accent6>
        <a:srgbClr val="7F7F7F"/>
      </a:accent6>
      <a:hlink>
        <a:srgbClr val="192451"/>
      </a:hlink>
      <a:folHlink>
        <a:srgbClr val="666699"/>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8A17F13CB6A04CA1911D4214735662" ma:contentTypeVersion="15" ma:contentTypeDescription="Create a new document." ma:contentTypeScope="" ma:versionID="a8abc243aeb0caa17580925457b0f078">
  <xsd:schema xmlns:xsd="http://www.w3.org/2001/XMLSchema" xmlns:xs="http://www.w3.org/2001/XMLSchema" xmlns:p="http://schemas.microsoft.com/office/2006/metadata/properties" xmlns:ns2="cfee2959-4698-4456-a2e1-35f22e17622d" xmlns:ns3="206ce881-be1e-441b-ae2c-eb88f331290e" targetNamespace="http://schemas.microsoft.com/office/2006/metadata/properties" ma:root="true" ma:fieldsID="5718922675354b9ec2f0ce22dd3f4a65" ns2:_="" ns3:_="">
    <xsd:import namespace="cfee2959-4698-4456-a2e1-35f22e17622d"/>
    <xsd:import namespace="206ce881-be1e-441b-ae2c-eb88f331290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ee2959-4698-4456-a2e1-35f22e1762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d2403b6-49db-4d66-a232-66ede6e41a41"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06ce881-be1e-441b-ae2c-eb88f331290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d9b2304-696d-4d0a-8f64-4b780e1b42ce}" ma:internalName="TaxCatchAll" ma:showField="CatchAllData" ma:web="206ce881-be1e-441b-ae2c-eb88f331290e">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fee2959-4698-4456-a2e1-35f22e17622d">
      <Terms xmlns="http://schemas.microsoft.com/office/infopath/2007/PartnerControls"/>
    </lcf76f155ced4ddcb4097134ff3c332f>
    <TaxCatchAll xmlns="206ce881-be1e-441b-ae2c-eb88f331290e" xsi:nil="true"/>
  </documentManagement>
</p:properties>
</file>

<file path=customXml/itemProps1.xml><?xml version="1.0" encoding="utf-8"?>
<ds:datastoreItem xmlns:ds="http://schemas.openxmlformats.org/officeDocument/2006/customXml" ds:itemID="{93E5F8AE-5BD7-4317-87D2-64234CF043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ee2959-4698-4456-a2e1-35f22e17622d"/>
    <ds:schemaRef ds:uri="206ce881-be1e-441b-ae2c-eb88f33129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BBC7CF-1ECF-483B-872D-703E7F974E51}">
  <ds:schemaRefs>
    <ds:schemaRef ds:uri="http://schemas.openxmlformats.org/officeDocument/2006/bibliography"/>
  </ds:schemaRefs>
</ds:datastoreItem>
</file>

<file path=customXml/itemProps3.xml><?xml version="1.0" encoding="utf-8"?>
<ds:datastoreItem xmlns:ds="http://schemas.openxmlformats.org/officeDocument/2006/customXml" ds:itemID="{D2E70B69-A881-4537-A6C1-967F7F644BF4}">
  <ds:schemaRefs>
    <ds:schemaRef ds:uri="http://schemas.microsoft.com/sharepoint/v3/contenttype/forms"/>
  </ds:schemaRefs>
</ds:datastoreItem>
</file>

<file path=customXml/itemProps4.xml><?xml version="1.0" encoding="utf-8"?>
<ds:datastoreItem xmlns:ds="http://schemas.openxmlformats.org/officeDocument/2006/customXml" ds:itemID="{4497B3D1-9A97-4EE2-A602-016076A08B15}">
  <ds:schemaRefs>
    <ds:schemaRef ds:uri="http://schemas.microsoft.com/office/2006/metadata/properties"/>
    <ds:schemaRef ds:uri="http://schemas.microsoft.com/office/infopath/2007/PartnerControls"/>
    <ds:schemaRef ds:uri="cfee2959-4698-4456-a2e1-35f22e17622d"/>
    <ds:schemaRef ds:uri="206ce881-be1e-441b-ae2c-eb88f331290e"/>
  </ds:schemaRefs>
</ds:datastoreItem>
</file>

<file path=docProps/app.xml><?xml version="1.0" encoding="utf-8"?>
<Properties xmlns="http://schemas.openxmlformats.org/officeDocument/2006/extended-properties" xmlns:vt="http://schemas.openxmlformats.org/officeDocument/2006/docPropsVTypes">
  <Template>Recruitment Pack - School Roles v1.2</Template>
  <TotalTime>0</TotalTime>
  <Pages>12</Pages>
  <Words>3384</Words>
  <Characters>18647</Characters>
  <Application>Microsoft Office Word</Application>
  <DocSecurity>0</DocSecurity>
  <Lines>532</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Robinson</dc:creator>
  <cp:keywords/>
  <dc:description/>
  <cp:lastModifiedBy>K Hodson</cp:lastModifiedBy>
  <cp:revision>2</cp:revision>
  <dcterms:created xsi:type="dcterms:W3CDTF">2025-12-10T14:51:00Z</dcterms:created>
  <dcterms:modified xsi:type="dcterms:W3CDTF">2025-12-10T14:51:00Z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0x010100DC8A17F13CB6A04CA1911D4214735662</vt:lpwstr>
  </property>
  <property fmtid="{D5CDD505-2E9C-101B-9397-08002B2CF9AE}" pid="3" name="MediaServiceImageTags">
    <vt:lpwstr/>
  </property>
</Properties>
</file>